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A977F" w14:textId="77777777" w:rsidR="00AF157D" w:rsidRDefault="00AF157D" w:rsidP="00C06FCE">
      <w:pPr>
        <w:shd w:val="clear" w:color="auto" w:fill="FFFFFF"/>
        <w:jc w:val="center"/>
        <w:rPr>
          <w:rFonts w:ascii="Times New Roman" w:hAnsi="Times New Roman"/>
          <w:sz w:val="22"/>
        </w:rPr>
      </w:pPr>
    </w:p>
    <w:p w14:paraId="7CADA56D" w14:textId="77777777" w:rsidR="008D1377" w:rsidRPr="005F0141" w:rsidRDefault="005F0141" w:rsidP="005F0141">
      <w:pPr>
        <w:shd w:val="clear" w:color="auto" w:fill="1E325A"/>
        <w:spacing w:line="276" w:lineRule="auto"/>
        <w:jc w:val="center"/>
        <w:rPr>
          <w:rFonts w:ascii="Times New Roman" w:hAnsi="Times New Roman"/>
          <w:color w:val="FFFF00"/>
          <w:sz w:val="32"/>
          <w:szCs w:val="36"/>
        </w:rPr>
      </w:pPr>
      <w:r>
        <w:rPr>
          <w:rFonts w:ascii="Times New Roman" w:hAnsi="Times New Roman"/>
          <w:color w:val="FFFF00"/>
          <w:sz w:val="32"/>
          <w:szCs w:val="36"/>
        </w:rPr>
        <w:t>Déplacement et accueil des supporters</w:t>
      </w:r>
    </w:p>
    <w:p w14:paraId="2CB05171" w14:textId="77777777" w:rsidR="008D1377" w:rsidRPr="00465DAB" w:rsidRDefault="008D1377" w:rsidP="00DA10DA">
      <w:pPr>
        <w:shd w:val="clear" w:color="auto" w:fill="FFFFFF"/>
        <w:rPr>
          <w:rFonts w:ascii="Times New Roman" w:hAnsi="Times New Roman"/>
          <w:sz w:val="22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4678"/>
        <w:gridCol w:w="2552"/>
        <w:gridCol w:w="2551"/>
      </w:tblGrid>
      <w:tr w:rsidR="008D1377" w:rsidRPr="00862205" w14:paraId="7662ADD8" w14:textId="77777777" w:rsidTr="005F0141">
        <w:trPr>
          <w:trHeight w:val="340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bottom"/>
          </w:tcPr>
          <w:p w14:paraId="033125DC" w14:textId="77777777" w:rsidR="005F0141" w:rsidRDefault="005F0141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</w:p>
          <w:p w14:paraId="0F86192E" w14:textId="77777777" w:rsidR="005F0141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Capacité du secteur visiteur</w:t>
            </w:r>
          </w:p>
          <w:p w14:paraId="2680AC4B" w14:textId="77777777" w:rsidR="005F0141" w:rsidRPr="00C93B4D" w:rsidRDefault="005F0141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5E74AA" w14:textId="77777777" w:rsidR="005F0141" w:rsidRDefault="005F0141" w:rsidP="005F0141">
            <w:pPr>
              <w:rPr>
                <w:color w:val="002060"/>
                <w:sz w:val="16"/>
                <w:szCs w:val="16"/>
              </w:rPr>
            </w:pPr>
          </w:p>
          <w:p w14:paraId="0FAE792C" w14:textId="77777777" w:rsidR="008D1377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  <w:r w:rsidR="00BF083A">
              <w:rPr>
                <w:color w:val="002060"/>
                <w:sz w:val="16"/>
                <w:szCs w:val="16"/>
              </w:rPr>
              <w:t>252</w:t>
            </w:r>
            <w:r w:rsidR="004B18C1">
              <w:rPr>
                <w:color w:val="002060"/>
                <w:sz w:val="16"/>
                <w:szCs w:val="16"/>
              </w:rPr>
              <w:t xml:space="preserve"> </w:t>
            </w:r>
            <w:r w:rsidR="00DA10DA">
              <w:rPr>
                <w:color w:val="002060"/>
                <w:sz w:val="16"/>
                <w:szCs w:val="16"/>
              </w:rPr>
              <w:t>places possibles</w:t>
            </w:r>
          </w:p>
          <w:p w14:paraId="336B578A" w14:textId="77777777" w:rsidR="005F0141" w:rsidRPr="00862205" w:rsidRDefault="005F0141" w:rsidP="005F0141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80A18B5" w14:textId="77777777" w:rsidR="008D1377" w:rsidRPr="006222B8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</w:p>
        </w:tc>
      </w:tr>
      <w:tr w:rsidR="00DA10DA" w:rsidRPr="00862205" w14:paraId="151686B0" w14:textId="77777777" w:rsidTr="005F0141">
        <w:trPr>
          <w:trHeight w:hRule="exact" w:val="340"/>
        </w:trPr>
        <w:tc>
          <w:tcPr>
            <w:tcW w:w="9781" w:type="dxa"/>
            <w:gridSpan w:val="3"/>
            <w:shd w:val="clear" w:color="auto" w:fill="B4C6E7" w:themeFill="accent1" w:themeFillTint="66"/>
            <w:vAlign w:val="bottom"/>
          </w:tcPr>
          <w:p w14:paraId="42B42C5B" w14:textId="77777777" w:rsidR="00DA10DA" w:rsidRPr="00862205" w:rsidRDefault="00DA10DA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SLO :</w:t>
            </w:r>
          </w:p>
        </w:tc>
      </w:tr>
      <w:tr w:rsidR="00DA10DA" w:rsidRPr="00862205" w14:paraId="6FF16357" w14:textId="77777777" w:rsidTr="005F0141">
        <w:trPr>
          <w:trHeight w:hRule="exact" w:val="340"/>
        </w:trPr>
        <w:tc>
          <w:tcPr>
            <w:tcW w:w="9781" w:type="dxa"/>
            <w:gridSpan w:val="3"/>
            <w:shd w:val="clear" w:color="auto" w:fill="auto"/>
            <w:vAlign w:val="bottom"/>
          </w:tcPr>
          <w:p w14:paraId="1C39C96F" w14:textId="1EA33906" w:rsidR="00DA10DA" w:rsidRDefault="00DA10DA" w:rsidP="005F0141">
            <w:pPr>
              <w:ind w:left="1731"/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Nom :</w:t>
            </w:r>
            <w:r w:rsidR="0018215E">
              <w:rPr>
                <w:b/>
                <w:bCs/>
                <w:color w:val="002060"/>
                <w:sz w:val="16"/>
                <w:szCs w:val="16"/>
              </w:rPr>
              <w:t xml:space="preserve"> </w:t>
            </w:r>
          </w:p>
        </w:tc>
      </w:tr>
      <w:tr w:rsidR="00DA10DA" w:rsidRPr="00862205" w14:paraId="45AC585E" w14:textId="77777777" w:rsidTr="005F0141">
        <w:trPr>
          <w:trHeight w:hRule="exact" w:val="340"/>
        </w:trPr>
        <w:tc>
          <w:tcPr>
            <w:tcW w:w="9781" w:type="dxa"/>
            <w:gridSpan w:val="3"/>
            <w:shd w:val="clear" w:color="auto" w:fill="auto"/>
            <w:vAlign w:val="bottom"/>
          </w:tcPr>
          <w:p w14:paraId="1A7CED67" w14:textId="76CF62F6" w:rsidR="00DA10DA" w:rsidRDefault="00DA10DA" w:rsidP="005F0141">
            <w:pPr>
              <w:ind w:left="1731"/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Prénom :</w:t>
            </w:r>
            <w:r w:rsidR="0018215E">
              <w:rPr>
                <w:b/>
                <w:bCs/>
                <w:color w:val="002060"/>
                <w:sz w:val="16"/>
                <w:szCs w:val="16"/>
              </w:rPr>
              <w:t xml:space="preserve"> </w:t>
            </w:r>
          </w:p>
        </w:tc>
      </w:tr>
      <w:tr w:rsidR="00DA10DA" w:rsidRPr="00862205" w14:paraId="0BA7D321" w14:textId="77777777" w:rsidTr="005F0141">
        <w:trPr>
          <w:trHeight w:hRule="exact" w:val="340"/>
        </w:trPr>
        <w:tc>
          <w:tcPr>
            <w:tcW w:w="9781" w:type="dxa"/>
            <w:gridSpan w:val="3"/>
            <w:shd w:val="clear" w:color="auto" w:fill="auto"/>
            <w:vAlign w:val="bottom"/>
          </w:tcPr>
          <w:p w14:paraId="7FC6E0B7" w14:textId="0D1468AA" w:rsidR="00DA10DA" w:rsidRDefault="00DA10DA" w:rsidP="005F0141">
            <w:pPr>
              <w:ind w:left="1731"/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 xml:space="preserve">Coordonnées : </w:t>
            </w:r>
          </w:p>
        </w:tc>
      </w:tr>
      <w:tr w:rsidR="008D1377" w:rsidRPr="00862205" w14:paraId="3A617C82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405B5C33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Affluence attendue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0BECE7BF" w14:textId="62FFE772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1A834E59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482AFA" w:rsidRPr="00862205" w14:paraId="11CE0587" w14:textId="77777777" w:rsidTr="006F2F01">
        <w:trPr>
          <w:trHeight w:hRule="exact" w:val="340"/>
        </w:trPr>
        <w:tc>
          <w:tcPr>
            <w:tcW w:w="9781" w:type="dxa"/>
            <w:gridSpan w:val="3"/>
            <w:shd w:val="clear" w:color="auto" w:fill="B4C6E7" w:themeFill="accent1" w:themeFillTint="66"/>
            <w:vAlign w:val="bottom"/>
          </w:tcPr>
          <w:p w14:paraId="48F24857" w14:textId="77777777" w:rsidR="00482AFA" w:rsidRPr="00802ABB" w:rsidRDefault="00482AFA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Nom du/des groupes de supporters</w:t>
            </w:r>
          </w:p>
        </w:tc>
      </w:tr>
      <w:tr w:rsidR="008D1377" w:rsidRPr="00862205" w14:paraId="5BC40E9E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27B6D04E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 xml:space="preserve">Groupe 01 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2B620605" w14:textId="0E5EE845" w:rsidR="00BF083A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6A8DC4CE" w14:textId="6A014919" w:rsidR="00BF083A" w:rsidRPr="00802ABB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2060"/>
                <w:sz w:val="16"/>
                <w:szCs w:val="16"/>
              </w:rPr>
              <w:t>Resp</w:t>
            </w:r>
            <w:proofErr w:type="spellEnd"/>
            <w:r>
              <w:rPr>
                <w:b/>
                <w:bCs/>
                <w:color w:val="002060"/>
                <w:sz w:val="16"/>
                <w:szCs w:val="16"/>
              </w:rPr>
              <w:t> :</w:t>
            </w:r>
            <w:r w:rsidR="0018215E">
              <w:rPr>
                <w:b/>
                <w:bCs/>
                <w:color w:val="002060"/>
                <w:sz w:val="16"/>
                <w:szCs w:val="16"/>
              </w:rPr>
              <w:t xml:space="preserve"> </w:t>
            </w:r>
          </w:p>
        </w:tc>
      </w:tr>
      <w:tr w:rsidR="008D1377" w:rsidRPr="00862205" w14:paraId="6FDABB1B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0B719FF0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Groupe 02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21117A2E" w14:textId="77777777" w:rsidR="008D1377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  <w:p w14:paraId="3688EED5" w14:textId="77777777" w:rsidR="00BF083A" w:rsidRDefault="00BF083A" w:rsidP="005F0141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14:paraId="3E3F3D17" w14:textId="77777777" w:rsidR="008D1377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2060"/>
                <w:sz w:val="16"/>
                <w:szCs w:val="16"/>
              </w:rPr>
              <w:t>Resp</w:t>
            </w:r>
            <w:proofErr w:type="spellEnd"/>
            <w:r>
              <w:rPr>
                <w:b/>
                <w:bCs/>
                <w:color w:val="002060"/>
                <w:sz w:val="16"/>
                <w:szCs w:val="16"/>
              </w:rPr>
              <w:t> :</w:t>
            </w:r>
            <w:r w:rsidR="0018215E">
              <w:rPr>
                <w:b/>
                <w:bCs/>
                <w:color w:val="002060"/>
                <w:sz w:val="16"/>
                <w:szCs w:val="16"/>
              </w:rPr>
              <w:t xml:space="preserve"> </w:t>
            </w:r>
          </w:p>
          <w:p w14:paraId="1B1781C9" w14:textId="77777777" w:rsidR="00BF083A" w:rsidRPr="00802ABB" w:rsidRDefault="00BF083A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</w:p>
        </w:tc>
      </w:tr>
      <w:tr w:rsidR="008D1377" w:rsidRPr="00862205" w14:paraId="77827E77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3548F8C4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Groupe 03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4B7C37B7" w14:textId="77777777" w:rsidR="008D1377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77725061" w14:textId="77777777" w:rsidR="008D1377" w:rsidRPr="00802ABB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2060"/>
                <w:sz w:val="16"/>
                <w:szCs w:val="16"/>
              </w:rPr>
              <w:t>Resp</w:t>
            </w:r>
            <w:proofErr w:type="spellEnd"/>
            <w:r>
              <w:rPr>
                <w:b/>
                <w:bCs/>
                <w:color w:val="002060"/>
                <w:sz w:val="16"/>
                <w:szCs w:val="16"/>
              </w:rPr>
              <w:t> :</w:t>
            </w:r>
          </w:p>
        </w:tc>
      </w:tr>
      <w:tr w:rsidR="008D1377" w:rsidRPr="00862205" w14:paraId="5BB3E835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643A845A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Typologie / Comportement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33F46AE8" w14:textId="4E5E4076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42B60393" w14:textId="5DB1F6C4" w:rsidR="008D1377" w:rsidRPr="00802ABB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802ABB">
              <w:rPr>
                <w:b/>
                <w:bCs/>
                <w:color w:val="002060"/>
                <w:sz w:val="16"/>
                <w:szCs w:val="16"/>
              </w:rPr>
              <w:t xml:space="preserve">Interdits de stade : </w:t>
            </w:r>
          </w:p>
        </w:tc>
      </w:tr>
      <w:tr w:rsidR="008D1377" w:rsidRPr="00862205" w14:paraId="536EE280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1FE00FE0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Moyens de transport et nombre de véhicules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71CDB6F3" w14:textId="10DBDCCA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7BF0796A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7622199E" w14:textId="77777777" w:rsidTr="00AB3D01">
        <w:trPr>
          <w:trHeight w:hRule="exact" w:val="777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5FF4203D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Modalités de retrait des places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3385B8E6" w14:textId="65AAD738" w:rsidR="008D1377" w:rsidRPr="00862205" w:rsidRDefault="008D1377" w:rsidP="003B4904">
            <w:pPr>
              <w:jc w:val="both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:</w:t>
            </w:r>
            <w:r w:rsidR="00B644B5">
              <w:rPr>
                <w:color w:val="002060"/>
                <w:sz w:val="16"/>
                <w:szCs w:val="16"/>
              </w:rPr>
              <w:t xml:space="preserve"> </w:t>
            </w:r>
            <w:r w:rsidR="000A509B">
              <w:rPr>
                <w:rFonts w:cs="Arial"/>
                <w:color w:val="002060"/>
                <w:sz w:val="16"/>
                <w:szCs w:val="16"/>
              </w:rPr>
              <w:t xml:space="preserve">Entente entre les clubs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2C13293F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629F57BC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153DCA65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Heure d’arrivée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7E8A523D" w14:textId="0F549EB0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  <w:r w:rsidR="0018215E">
              <w:rPr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1B81EE4A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24C358F0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15F5B2BF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Ouverture des portes du secteur visiteur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0DD70F00" w14:textId="4A773CB4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  <w:r w:rsidR="00C234F9">
              <w:rPr>
                <w:color w:val="002060"/>
                <w:sz w:val="16"/>
                <w:szCs w:val="16"/>
              </w:rPr>
              <w:t>1</w:t>
            </w:r>
            <w:r w:rsidR="00512473">
              <w:rPr>
                <w:color w:val="002060"/>
                <w:sz w:val="16"/>
                <w:szCs w:val="16"/>
              </w:rPr>
              <w:t>8H30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0E671CAA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07B6CF28" w14:textId="77777777" w:rsidTr="00A8204F">
        <w:trPr>
          <w:trHeight w:hRule="exact" w:val="120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7537A4FC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Palpation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72C1416B" w14:textId="77777777" w:rsidR="008D1377" w:rsidRPr="00862205" w:rsidRDefault="008D1377" w:rsidP="00A8204F">
            <w:pPr>
              <w:jc w:val="both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  <w:r w:rsidR="00A8204F">
              <w:rPr>
                <w:color w:val="002060"/>
                <w:sz w:val="16"/>
                <w:szCs w:val="16"/>
              </w:rPr>
              <w:t>La tentative d’introduction d’objets prohibés (cf. liste ci après) fera l’objet d’une confiscation dudit objet en cas de volonté délibéré et manifeste de dissimulation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7AF79908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1AEC5673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0B35DFC4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Positionnement en tribune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2CD61874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  <w:r w:rsidR="00DA10DA">
              <w:rPr>
                <w:color w:val="002060"/>
                <w:sz w:val="16"/>
                <w:szCs w:val="16"/>
              </w:rPr>
              <w:t>Cf photo jointe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2C74E119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33BE4BF4" w14:textId="77777777" w:rsidTr="005F0141">
        <w:trPr>
          <w:trHeight w:hRule="exact" w:val="340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bottom"/>
          </w:tcPr>
          <w:p w14:paraId="77BD2F7F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Contentieux avec les supporters locaux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2FD42468" w14:textId="3FE1C704" w:rsidR="008D1377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78857AA0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695AD6D6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2674A4FC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>
              <w:rPr>
                <w:b/>
                <w:bCs/>
                <w:color w:val="002060"/>
                <w:sz w:val="16"/>
                <w:szCs w:val="16"/>
              </w:rPr>
              <w:t>Contentieux entre groupes de supporters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63EA2D1D" w14:textId="539CCA5B" w:rsidR="008D1377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29D19C03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  <w:tr w:rsidR="008D1377" w:rsidRPr="00862205" w14:paraId="5AA2821C" w14:textId="77777777" w:rsidTr="005F0141">
        <w:trPr>
          <w:trHeight w:hRule="exact" w:val="340"/>
        </w:trPr>
        <w:tc>
          <w:tcPr>
            <w:tcW w:w="4678" w:type="dxa"/>
            <w:shd w:val="clear" w:color="auto" w:fill="B4C6E7" w:themeFill="accent1" w:themeFillTint="66"/>
            <w:vAlign w:val="bottom"/>
          </w:tcPr>
          <w:p w14:paraId="5CF0AEF9" w14:textId="77777777" w:rsidR="008D1377" w:rsidRPr="00C93B4D" w:rsidRDefault="008D1377" w:rsidP="005F0141">
            <w:pPr>
              <w:rPr>
                <w:b/>
                <w:bCs/>
                <w:color w:val="002060"/>
                <w:sz w:val="16"/>
                <w:szCs w:val="16"/>
              </w:rPr>
            </w:pPr>
            <w:r w:rsidRPr="00C93B4D">
              <w:rPr>
                <w:b/>
                <w:bCs/>
                <w:color w:val="002060"/>
                <w:sz w:val="16"/>
                <w:szCs w:val="16"/>
              </w:rPr>
              <w:t>Nombre de stadiers club visiteur prévu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1875817E" w14:textId="324FF11D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: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6EF57BFD" w14:textId="77777777" w:rsidR="008D1377" w:rsidRPr="00862205" w:rsidRDefault="008D1377" w:rsidP="005F0141">
            <w:pPr>
              <w:rPr>
                <w:color w:val="002060"/>
                <w:sz w:val="16"/>
                <w:szCs w:val="16"/>
              </w:rPr>
            </w:pPr>
          </w:p>
        </w:tc>
      </w:tr>
    </w:tbl>
    <w:p w14:paraId="276646E9" w14:textId="77777777" w:rsidR="00840C20" w:rsidRDefault="00840C20" w:rsidP="00E05C2A">
      <w:pPr>
        <w:jc w:val="both"/>
        <w:rPr>
          <w:rFonts w:asciiTheme="minorHAnsi" w:hAnsiTheme="minorHAnsi" w:cstheme="minorHAnsi"/>
          <w:color w:val="002060"/>
        </w:rPr>
      </w:pPr>
    </w:p>
    <w:p w14:paraId="19BB3136" w14:textId="77777777" w:rsidR="00E439B2" w:rsidRDefault="00E439B2" w:rsidP="00B92274">
      <w:pPr>
        <w:ind w:left="567"/>
        <w:jc w:val="both"/>
        <w:rPr>
          <w:rFonts w:asciiTheme="minorHAnsi" w:hAnsiTheme="minorHAnsi" w:cstheme="minorHAnsi"/>
          <w:color w:val="002060"/>
        </w:rPr>
      </w:pPr>
    </w:p>
    <w:p w14:paraId="3D5BB2EB" w14:textId="77777777" w:rsidR="00B92274" w:rsidRPr="003D3259" w:rsidRDefault="00B92274" w:rsidP="00B92274">
      <w:pPr>
        <w:ind w:left="567"/>
        <w:jc w:val="both"/>
        <w:rPr>
          <w:rFonts w:asciiTheme="minorHAnsi" w:hAnsiTheme="minorHAnsi" w:cstheme="minorHAnsi"/>
          <w:b/>
          <w:bCs/>
          <w:color w:val="002060"/>
        </w:rPr>
      </w:pPr>
      <w:r w:rsidRPr="003D3259">
        <w:rPr>
          <w:rFonts w:asciiTheme="minorHAnsi" w:hAnsiTheme="minorHAnsi" w:cstheme="minorHAnsi"/>
          <w:color w:val="002060"/>
        </w:rPr>
        <w:t xml:space="preserve">Le prix de la place pour l’espace visiteurs est fixé à </w:t>
      </w:r>
      <w:r w:rsidRPr="003D3259">
        <w:rPr>
          <w:rFonts w:asciiTheme="minorHAnsi" w:hAnsiTheme="minorHAnsi" w:cstheme="minorHAnsi"/>
          <w:b/>
          <w:color w:val="002060"/>
        </w:rPr>
        <w:t>5 euros</w:t>
      </w:r>
      <w:r w:rsidRPr="003D3259">
        <w:rPr>
          <w:rFonts w:asciiTheme="minorHAnsi" w:hAnsiTheme="minorHAnsi" w:cstheme="minorHAnsi"/>
          <w:color w:val="002060"/>
        </w:rPr>
        <w:t xml:space="preserve">. </w:t>
      </w:r>
    </w:p>
    <w:p w14:paraId="01EBB419" w14:textId="77777777" w:rsidR="00B92274" w:rsidRPr="003D3259" w:rsidRDefault="00B92274" w:rsidP="00B92274">
      <w:pPr>
        <w:ind w:left="567"/>
        <w:jc w:val="both"/>
        <w:rPr>
          <w:rFonts w:asciiTheme="minorHAnsi" w:hAnsiTheme="minorHAnsi" w:cstheme="minorHAnsi"/>
          <w:color w:val="002060"/>
        </w:rPr>
      </w:pPr>
      <w:r w:rsidRPr="003D3259">
        <w:rPr>
          <w:rFonts w:asciiTheme="minorHAnsi" w:hAnsiTheme="minorHAnsi" w:cstheme="minorHAnsi"/>
          <w:color w:val="002060"/>
        </w:rPr>
        <w:t>Afin d’organiser au mieux cette rencontre</w:t>
      </w:r>
      <w:r>
        <w:rPr>
          <w:rFonts w:asciiTheme="minorHAnsi" w:hAnsiTheme="minorHAnsi" w:cstheme="minorHAnsi"/>
          <w:color w:val="002060"/>
        </w:rPr>
        <w:t xml:space="preserve"> ainsi que le déplacement de vos supporters</w:t>
      </w:r>
      <w:r w:rsidRPr="003D3259">
        <w:rPr>
          <w:rFonts w:asciiTheme="minorHAnsi" w:hAnsiTheme="minorHAnsi" w:cstheme="minorHAnsi"/>
          <w:color w:val="002060"/>
        </w:rPr>
        <w:t>, nous vous demandons de nous faire parvenir le</w:t>
      </w:r>
      <w:r>
        <w:rPr>
          <w:rFonts w:asciiTheme="minorHAnsi" w:hAnsiTheme="minorHAnsi" w:cstheme="minorHAnsi"/>
          <w:color w:val="002060"/>
        </w:rPr>
        <w:t xml:space="preserve"> nombre de supporters effectuant le déplacement</w:t>
      </w:r>
      <w:r w:rsidRPr="003D3259">
        <w:rPr>
          <w:rFonts w:asciiTheme="minorHAnsi" w:hAnsiTheme="minorHAnsi" w:cstheme="minorHAnsi"/>
          <w:color w:val="002060"/>
        </w:rPr>
        <w:t xml:space="preserve"> et souhaitant rejoindre le secteur visiteur afin que nous puissions </w:t>
      </w:r>
      <w:r>
        <w:rPr>
          <w:rFonts w:asciiTheme="minorHAnsi" w:hAnsiTheme="minorHAnsi" w:cstheme="minorHAnsi"/>
          <w:color w:val="002060"/>
        </w:rPr>
        <w:t>mettre à disposition</w:t>
      </w:r>
      <w:r w:rsidRPr="003D3259">
        <w:rPr>
          <w:rFonts w:asciiTheme="minorHAnsi" w:hAnsiTheme="minorHAnsi" w:cstheme="minorHAnsi"/>
          <w:color w:val="002060"/>
        </w:rPr>
        <w:t xml:space="preserve"> les places </w:t>
      </w:r>
      <w:r>
        <w:rPr>
          <w:rFonts w:asciiTheme="minorHAnsi" w:hAnsiTheme="minorHAnsi" w:cstheme="minorHAnsi"/>
          <w:color w:val="002060"/>
        </w:rPr>
        <w:t>le soir du match au niveau de la « billetterie visiteurs »</w:t>
      </w:r>
      <w:r w:rsidRPr="003D3259">
        <w:rPr>
          <w:rFonts w:asciiTheme="minorHAnsi" w:hAnsiTheme="minorHAnsi" w:cstheme="minorHAnsi"/>
          <w:color w:val="002060"/>
        </w:rPr>
        <w:t xml:space="preserve"> avant la rencontre.</w:t>
      </w:r>
    </w:p>
    <w:p w14:paraId="4A68C493" w14:textId="77777777" w:rsidR="00B92274" w:rsidRDefault="00B92274" w:rsidP="00B92274">
      <w:pPr>
        <w:ind w:left="567"/>
        <w:jc w:val="both"/>
        <w:rPr>
          <w:rFonts w:asciiTheme="minorHAnsi" w:hAnsiTheme="minorHAnsi" w:cstheme="minorHAnsi"/>
          <w:color w:val="002060"/>
        </w:rPr>
      </w:pPr>
      <w:r w:rsidRPr="003D3259">
        <w:rPr>
          <w:rFonts w:asciiTheme="minorHAnsi" w:hAnsiTheme="minorHAnsi" w:cstheme="minorHAnsi"/>
          <w:color w:val="002060"/>
        </w:rPr>
        <w:t xml:space="preserve">Je vous remercie de bien vouloir communiquer sur ces modalités de vente auprès de vos </w:t>
      </w:r>
      <w:r>
        <w:rPr>
          <w:rFonts w:asciiTheme="minorHAnsi" w:hAnsiTheme="minorHAnsi" w:cstheme="minorHAnsi"/>
          <w:color w:val="002060"/>
        </w:rPr>
        <w:t xml:space="preserve">groupes </w:t>
      </w:r>
      <w:r w:rsidRPr="003D3259">
        <w:rPr>
          <w:rFonts w:asciiTheme="minorHAnsi" w:hAnsiTheme="minorHAnsi" w:cstheme="minorHAnsi"/>
          <w:color w:val="002060"/>
        </w:rPr>
        <w:t>supporters</w:t>
      </w:r>
      <w:r>
        <w:rPr>
          <w:rFonts w:asciiTheme="minorHAnsi" w:hAnsiTheme="minorHAnsi" w:cstheme="minorHAnsi"/>
          <w:color w:val="002060"/>
        </w:rPr>
        <w:t xml:space="preserve"> et votre référent supporters (SLO)</w:t>
      </w:r>
      <w:r w:rsidRPr="003D3259">
        <w:rPr>
          <w:rFonts w:asciiTheme="minorHAnsi" w:hAnsiTheme="minorHAnsi" w:cstheme="minorHAnsi"/>
          <w:color w:val="002060"/>
        </w:rPr>
        <w:t>.</w:t>
      </w:r>
    </w:p>
    <w:p w14:paraId="304A1CAA" w14:textId="1E2D5847" w:rsidR="003D3259" w:rsidRDefault="003D3259" w:rsidP="003D3259">
      <w:pPr>
        <w:ind w:left="567"/>
        <w:jc w:val="both"/>
        <w:rPr>
          <w:rFonts w:cs="Arial"/>
          <w:b/>
          <w:bCs/>
          <w:color w:val="FF0000"/>
        </w:rPr>
      </w:pPr>
    </w:p>
    <w:p w14:paraId="463323C6" w14:textId="77777777" w:rsidR="00A53E6A" w:rsidRDefault="00A53E6A" w:rsidP="003D3259">
      <w:pPr>
        <w:ind w:left="567"/>
        <w:jc w:val="both"/>
        <w:rPr>
          <w:rFonts w:cs="Arial"/>
          <w:b/>
          <w:bCs/>
          <w:color w:val="FF0000"/>
        </w:rPr>
      </w:pPr>
    </w:p>
    <w:p w14:paraId="5D361A9E" w14:textId="77777777" w:rsidR="00A53E6A" w:rsidRDefault="00A53E6A" w:rsidP="003D3259">
      <w:pPr>
        <w:ind w:left="567"/>
        <w:jc w:val="both"/>
        <w:rPr>
          <w:rFonts w:cs="Arial"/>
          <w:b/>
          <w:bCs/>
          <w:color w:val="FF0000"/>
        </w:rPr>
      </w:pPr>
    </w:p>
    <w:p w14:paraId="6A002B9B" w14:textId="77777777" w:rsidR="00A53E6A" w:rsidRDefault="00A53E6A" w:rsidP="003D3259">
      <w:pPr>
        <w:ind w:left="567"/>
        <w:jc w:val="both"/>
        <w:rPr>
          <w:rFonts w:cs="Arial"/>
          <w:b/>
          <w:bCs/>
          <w:color w:val="FF0000"/>
        </w:rPr>
      </w:pPr>
    </w:p>
    <w:p w14:paraId="44A9E093" w14:textId="77777777" w:rsidR="00A53E6A" w:rsidRDefault="00A53E6A" w:rsidP="003D3259">
      <w:pPr>
        <w:ind w:left="567"/>
        <w:jc w:val="both"/>
        <w:rPr>
          <w:rFonts w:asciiTheme="minorHAnsi" w:hAnsiTheme="minorHAnsi" w:cstheme="minorHAnsi"/>
          <w:color w:val="002060"/>
        </w:rPr>
      </w:pPr>
    </w:p>
    <w:p w14:paraId="4CA07003" w14:textId="41F60339" w:rsidR="00A6138B" w:rsidRDefault="00A6138B" w:rsidP="003D3259">
      <w:pPr>
        <w:ind w:left="567"/>
        <w:jc w:val="both"/>
        <w:rPr>
          <w:rFonts w:asciiTheme="minorHAnsi" w:hAnsiTheme="minorHAnsi" w:cstheme="minorHAnsi"/>
          <w:color w:val="002060"/>
        </w:rPr>
      </w:pPr>
    </w:p>
    <w:p w14:paraId="15E67D46" w14:textId="1F016201" w:rsidR="00A6138B" w:rsidRDefault="00A6138B" w:rsidP="003D3259">
      <w:pPr>
        <w:ind w:left="567"/>
        <w:jc w:val="both"/>
        <w:rPr>
          <w:rFonts w:asciiTheme="minorHAnsi" w:hAnsiTheme="minorHAnsi" w:cstheme="minorHAnsi"/>
          <w:color w:val="002060"/>
        </w:rPr>
      </w:pPr>
    </w:p>
    <w:p w14:paraId="2D27D97C" w14:textId="77777777" w:rsidR="00A6138B" w:rsidRPr="003D3259" w:rsidRDefault="00A6138B" w:rsidP="003D3259">
      <w:pPr>
        <w:ind w:left="567"/>
        <w:jc w:val="both"/>
        <w:rPr>
          <w:rFonts w:asciiTheme="minorHAnsi" w:hAnsiTheme="minorHAnsi" w:cstheme="minorHAnsi"/>
          <w:color w:val="002060"/>
        </w:rPr>
      </w:pPr>
    </w:p>
    <w:p w14:paraId="263A6766" w14:textId="7A69740B" w:rsidR="00BC3261" w:rsidRPr="004B18C1" w:rsidRDefault="004B18C1" w:rsidP="00BC3261">
      <w:pPr>
        <w:shd w:val="clear" w:color="auto" w:fill="1E325A"/>
        <w:spacing w:line="276" w:lineRule="auto"/>
        <w:jc w:val="center"/>
        <w:rPr>
          <w:rFonts w:ascii="Copperplate" w:hAnsi="Copperplate"/>
          <w:color w:val="FFFF00"/>
          <w:sz w:val="32"/>
          <w:szCs w:val="36"/>
        </w:rPr>
      </w:pPr>
      <w:r>
        <w:rPr>
          <w:rFonts w:ascii="Copperplate" w:hAnsi="Copperplate"/>
          <w:color w:val="FFFF00"/>
          <w:sz w:val="32"/>
          <w:szCs w:val="36"/>
        </w:rPr>
        <w:lastRenderedPageBreak/>
        <w:t>PLAN D’ACCÈS</w:t>
      </w:r>
      <w:r w:rsidR="00893D8A">
        <w:rPr>
          <w:rFonts w:ascii="Copperplate" w:hAnsi="Copperplate"/>
          <w:color w:val="FFFF00"/>
          <w:sz w:val="32"/>
          <w:szCs w:val="36"/>
        </w:rPr>
        <w:t xml:space="preserve"> ET ACCUEIL</w:t>
      </w:r>
    </w:p>
    <w:p w14:paraId="17461652" w14:textId="77777777" w:rsidR="00DF6671" w:rsidRPr="006A2D25" w:rsidRDefault="00DF6671" w:rsidP="008225A0">
      <w:pPr>
        <w:shd w:val="clear" w:color="auto" w:fill="FFFFFF"/>
        <w:rPr>
          <w:rFonts w:ascii="Times New Roman" w:hAnsi="Times New Roman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4"/>
      </w:tblGrid>
      <w:tr w:rsidR="00BF083A" w14:paraId="1A1D4D6D" w14:textId="77777777" w:rsidTr="001F721D">
        <w:tc>
          <w:tcPr>
            <w:tcW w:w="10904" w:type="dxa"/>
          </w:tcPr>
          <w:p w14:paraId="76D31018" w14:textId="7BD91506" w:rsidR="00BF083A" w:rsidRDefault="00BF083A" w:rsidP="001F721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</w:tbl>
    <w:p w14:paraId="713006DE" w14:textId="77777777" w:rsidR="00BF083A" w:rsidRPr="006A2D25" w:rsidRDefault="00BF083A" w:rsidP="00BF083A">
      <w:pPr>
        <w:shd w:val="clear" w:color="auto" w:fill="FFFFFF"/>
        <w:rPr>
          <w:rFonts w:ascii="Times New Roman" w:hAnsi="Times New Roman"/>
          <w:sz w:val="10"/>
          <w:szCs w:val="10"/>
        </w:rPr>
      </w:pPr>
    </w:p>
    <w:p w14:paraId="5A845C4C" w14:textId="77777777" w:rsidR="00BF083A" w:rsidRDefault="00BF083A" w:rsidP="00BF083A">
      <w:pPr>
        <w:shd w:val="clear" w:color="auto" w:fill="FFFFFF"/>
        <w:rPr>
          <w:rFonts w:ascii="Times New Roman" w:hAnsi="Times New Roman"/>
          <w:sz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4742"/>
        <w:gridCol w:w="3065"/>
      </w:tblGrid>
      <w:tr w:rsidR="00662D58" w14:paraId="71FE509B" w14:textId="632394B3" w:rsidTr="001108A3">
        <w:tc>
          <w:tcPr>
            <w:tcW w:w="4328" w:type="dxa"/>
          </w:tcPr>
          <w:p w14:paraId="79546BF0" w14:textId="65E120DD" w:rsidR="00347C76" w:rsidRDefault="00662D58" w:rsidP="001F721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6011B377" wp14:editId="37F0BCAA">
                  <wp:extent cx="1800749" cy="1350645"/>
                  <wp:effectExtent l="0" t="0" r="3175" b="0"/>
                  <wp:docPr id="12" name="Image 12" descr="Une image contenant bâtiment, porte,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bâtiment, porte, bleu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645" cy="138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5ADF2" w14:textId="745EA22D" w:rsidR="00662D58" w:rsidRPr="00662D58" w:rsidRDefault="00662D58" w:rsidP="001F721D">
            <w:pPr>
              <w:jc w:val="center"/>
              <w:rPr>
                <w:rFonts w:cs="Arial"/>
              </w:rPr>
            </w:pPr>
            <w:r w:rsidRPr="00662D58">
              <w:rPr>
                <w:rFonts w:cs="Arial"/>
              </w:rPr>
              <w:t>Entrée billetterie et contrôle</w:t>
            </w:r>
          </w:p>
        </w:tc>
        <w:tc>
          <w:tcPr>
            <w:tcW w:w="3288" w:type="dxa"/>
          </w:tcPr>
          <w:p w14:paraId="66D2CBF0" w14:textId="566EB6B0" w:rsidR="00662D58" w:rsidRDefault="001108A3" w:rsidP="00662D58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63731F" wp14:editId="4A6C9992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741434</wp:posOffset>
                      </wp:positionV>
                      <wp:extent cx="84147" cy="2221487"/>
                      <wp:effectExtent l="63500" t="0" r="17780" b="3937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147" cy="22214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49118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106.15pt;margin-top:58.4pt;width:6.65pt;height:174.9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507FE8" wp14:editId="60C0DB7A">
                      <wp:simplePos x="0" y="0"/>
                      <wp:positionH relativeFrom="column">
                        <wp:posOffset>1600547</wp:posOffset>
                      </wp:positionH>
                      <wp:positionV relativeFrom="paragraph">
                        <wp:posOffset>690946</wp:posOffset>
                      </wp:positionV>
                      <wp:extent cx="2302728" cy="2429051"/>
                      <wp:effectExtent l="25400" t="0" r="21590" b="34925"/>
                      <wp:wrapNone/>
                      <wp:docPr id="21" name="Connecteur droit avec flèch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02728" cy="24290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EC722" id="Connecteur droit avec flèche 21" o:spid="_x0000_s1026" type="#_x0000_t32" style="position:absolute;margin-left:126.05pt;margin-top:54.4pt;width:181.3pt;height:19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="00662D58"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50C9ABD6" wp14:editId="3215C473">
                  <wp:extent cx="1800750" cy="1350645"/>
                  <wp:effectExtent l="0" t="0" r="3175" b="0"/>
                  <wp:docPr id="11" name="Image 11" descr="Une image contenant extérieur, ciel, terrain, pass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extérieur, ciel, terrain, passag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14" cy="139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EEAB0" w14:textId="062865FA" w:rsidR="00662D58" w:rsidRPr="00662D58" w:rsidRDefault="00662D58" w:rsidP="001F721D">
            <w:pPr>
              <w:jc w:val="center"/>
              <w:rPr>
                <w:rFonts w:cs="Arial"/>
              </w:rPr>
            </w:pPr>
            <w:r w:rsidRPr="00662D58">
              <w:rPr>
                <w:rFonts w:cs="Arial"/>
              </w:rPr>
              <w:t>Cheminement pour rejoindre la billetterie et le contrôle</w:t>
            </w:r>
          </w:p>
        </w:tc>
        <w:tc>
          <w:tcPr>
            <w:tcW w:w="3288" w:type="dxa"/>
          </w:tcPr>
          <w:p w14:paraId="234AD2BB" w14:textId="77777777" w:rsidR="00347C76" w:rsidRDefault="00347C76" w:rsidP="001F721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0A1A9163" wp14:editId="293EEC4B">
                  <wp:extent cx="1800751" cy="1350645"/>
                  <wp:effectExtent l="0" t="0" r="3175" b="0"/>
                  <wp:docPr id="10" name="Image 10" descr="Une image contenant ciel, route, extérieur, pass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ciel, route, extérieur, passag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18" cy="138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C8612" w14:textId="5F503CFF" w:rsidR="00662D58" w:rsidRPr="00662D58" w:rsidRDefault="00662D58" w:rsidP="001F721D">
            <w:pPr>
              <w:jc w:val="center"/>
              <w:rPr>
                <w:rFonts w:cs="Arial"/>
              </w:rPr>
            </w:pPr>
            <w:r w:rsidRPr="00662D58">
              <w:rPr>
                <w:rFonts w:cs="Arial"/>
              </w:rPr>
              <w:t>Entrée du parking</w:t>
            </w:r>
          </w:p>
        </w:tc>
      </w:tr>
      <w:tr w:rsidR="00662D58" w14:paraId="781801FE" w14:textId="668041B8" w:rsidTr="001108A3">
        <w:tc>
          <w:tcPr>
            <w:tcW w:w="4328" w:type="dxa"/>
            <w:vAlign w:val="center"/>
          </w:tcPr>
          <w:p w14:paraId="474F5766" w14:textId="33874D1C" w:rsidR="00347C76" w:rsidRDefault="001108A3" w:rsidP="00347C7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6EFD80" wp14:editId="07FC8B9E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-591820</wp:posOffset>
                      </wp:positionV>
                      <wp:extent cx="2328073" cy="1828800"/>
                      <wp:effectExtent l="0" t="0" r="46990" b="3810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8073" cy="1828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A8687" id="Connecteur droit avec flèche 23" o:spid="_x0000_s1026" type="#_x0000_t32" style="position:absolute;margin-left:67.85pt;margin-top:-46.6pt;width:183.3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CCE1EA" wp14:editId="28D31C4B">
                      <wp:simplePos x="0" y="0"/>
                      <wp:positionH relativeFrom="column">
                        <wp:posOffset>1896052</wp:posOffset>
                      </wp:positionH>
                      <wp:positionV relativeFrom="paragraph">
                        <wp:posOffset>1190411</wp:posOffset>
                      </wp:positionV>
                      <wp:extent cx="1217330" cy="1127573"/>
                      <wp:effectExtent l="0" t="25400" r="40005" b="15875"/>
                      <wp:wrapNone/>
                      <wp:docPr id="26" name="Connecteur droit avec flèch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7330" cy="112757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6CDAAF" id="Connecteur droit avec flèche 26" o:spid="_x0000_s1026" type="#_x0000_t32" style="position:absolute;margin-left:149.3pt;margin-top:93.75pt;width:95.85pt;height:88.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6967D5" wp14:editId="442AE885">
                      <wp:simplePos x="0" y="0"/>
                      <wp:positionH relativeFrom="column">
                        <wp:posOffset>1896052</wp:posOffset>
                      </wp:positionH>
                      <wp:positionV relativeFrom="paragraph">
                        <wp:posOffset>1235288</wp:posOffset>
                      </wp:positionV>
                      <wp:extent cx="0" cy="1082695"/>
                      <wp:effectExtent l="0" t="0" r="12700" b="9525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26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8F4035" id="Connecteur droit 2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3pt,97.25pt" to="149.3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" strokecolor="#ed7d31 [3205]" strokeweight="1pt">
                      <v:stroke joinstyle="miter"/>
                    </v:line>
                  </w:pict>
                </mc:Fallback>
              </mc:AlternateContent>
            </w:r>
            <w:r w:rsidR="00662D58"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12FDB065" wp14:editId="2964CB1D">
                  <wp:extent cx="1328400" cy="1800000"/>
                  <wp:effectExtent l="0" t="0" r="5715" b="3810"/>
                  <wp:docPr id="7" name="Image 7" descr="Une image contenant ciel, extérieur, bâti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ciel, extérieur, bâtiment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E306B" w14:textId="7ED64357" w:rsidR="00662D58" w:rsidRPr="00662D58" w:rsidRDefault="00662D58" w:rsidP="00347C76">
            <w:pPr>
              <w:jc w:val="center"/>
              <w:rPr>
                <w:rFonts w:cs="Arial"/>
              </w:rPr>
            </w:pPr>
            <w:r w:rsidRPr="00662D58">
              <w:rPr>
                <w:rFonts w:cs="Arial"/>
              </w:rPr>
              <w:t>Tribune de 252 places</w:t>
            </w:r>
          </w:p>
          <w:p w14:paraId="3B2BB369" w14:textId="0093F5F5" w:rsidR="00662D58" w:rsidRDefault="00662D58" w:rsidP="00347C7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288" w:type="dxa"/>
          </w:tcPr>
          <w:p w14:paraId="168E9C89" w14:textId="650CB4F7" w:rsidR="00347C76" w:rsidRDefault="001108A3" w:rsidP="001F721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314BCC" wp14:editId="02E8B2F0">
                      <wp:simplePos x="0" y="0"/>
                      <wp:positionH relativeFrom="column">
                        <wp:posOffset>1953965</wp:posOffset>
                      </wp:positionH>
                      <wp:positionV relativeFrom="paragraph">
                        <wp:posOffset>1151142</wp:posOffset>
                      </wp:positionV>
                      <wp:extent cx="2069824" cy="532933"/>
                      <wp:effectExtent l="25400" t="0" r="13335" b="51435"/>
                      <wp:wrapNone/>
                      <wp:docPr id="20" name="Connecteur droit avec flèch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9824" cy="5329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90FDC" id="Connecteur droit avec flèche 20" o:spid="_x0000_s1026" type="#_x0000_t32" style="position:absolute;margin-left:153.85pt;margin-top:90.65pt;width:163pt;height:41.9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086DAD" wp14:editId="23EAD48C">
                      <wp:simplePos x="0" y="0"/>
                      <wp:positionH relativeFrom="column">
                        <wp:posOffset>2332783</wp:posOffset>
                      </wp:positionH>
                      <wp:positionV relativeFrom="paragraph">
                        <wp:posOffset>1832890</wp:posOffset>
                      </wp:positionV>
                      <wp:extent cx="1691203" cy="1135832"/>
                      <wp:effectExtent l="25400" t="25400" r="10795" b="20320"/>
                      <wp:wrapNone/>
                      <wp:docPr id="18" name="Connecteur droit avec flèch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91203" cy="11358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264C8" id="Connecteur droit avec flèche 18" o:spid="_x0000_s1026" type="#_x0000_t32" style="position:absolute;margin-left:183.7pt;margin-top:144.3pt;width:133.15pt;height:89.4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="00347C76"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1B2B1BE8" wp14:editId="0138B64D">
                  <wp:extent cx="2874536" cy="2305634"/>
                  <wp:effectExtent l="0" t="0" r="0" b="6350"/>
                  <wp:docPr id="5" name="Image 5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carte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841" cy="233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vAlign w:val="center"/>
          </w:tcPr>
          <w:p w14:paraId="2629592E" w14:textId="77777777" w:rsidR="00347C76" w:rsidRDefault="00347C76" w:rsidP="00347C7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0E8DAF28" wp14:editId="13034C54">
                  <wp:extent cx="1800000" cy="1350000"/>
                  <wp:effectExtent l="0" t="0" r="3810" b="0"/>
                  <wp:docPr id="9" name="Image 9" descr="Une image contenant texte, ciel, extérieur, terra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texte, ciel, extérieur, terrain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6203C" w14:textId="026C31E7" w:rsidR="00662D58" w:rsidRPr="00662D58" w:rsidRDefault="00662D58" w:rsidP="00347C76">
            <w:pPr>
              <w:jc w:val="center"/>
              <w:rPr>
                <w:rFonts w:cs="Arial"/>
              </w:rPr>
            </w:pPr>
            <w:r w:rsidRPr="00662D58">
              <w:rPr>
                <w:rFonts w:cs="Arial"/>
              </w:rPr>
              <w:t>Accès au parking</w:t>
            </w:r>
          </w:p>
        </w:tc>
      </w:tr>
      <w:tr w:rsidR="00662D58" w14:paraId="3F08EC22" w14:textId="25EF8952" w:rsidTr="001108A3">
        <w:tc>
          <w:tcPr>
            <w:tcW w:w="4328" w:type="dxa"/>
          </w:tcPr>
          <w:p w14:paraId="69272574" w14:textId="21FCC6D7" w:rsidR="00347C76" w:rsidRDefault="001108A3" w:rsidP="001F721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964D921" wp14:editId="537CF417">
                      <wp:simplePos x="0" y="0"/>
                      <wp:positionH relativeFrom="column">
                        <wp:posOffset>1896052</wp:posOffset>
                      </wp:positionH>
                      <wp:positionV relativeFrom="paragraph">
                        <wp:posOffset>234</wp:posOffset>
                      </wp:positionV>
                      <wp:extent cx="897570" cy="0"/>
                      <wp:effectExtent l="0" t="0" r="17145" b="127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75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325C58" id="Connecteur droit 25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3pt,0" to="219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" strokecolor="#ed7d31 [3205]" strokeweight="1pt">
                      <v:stroke joinstyle="miter"/>
                    </v:line>
                  </w:pict>
                </mc:Fallback>
              </mc:AlternateContent>
            </w:r>
            <w:r w:rsidR="00662D58"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5C40F058" wp14:editId="448DF8DA">
                  <wp:extent cx="1800000" cy="1350000"/>
                  <wp:effectExtent l="0" t="0" r="3810" b="0"/>
                  <wp:docPr id="15" name="Image 15" descr="Une image contenant texte, extérieur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extérieur, ordinateur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9B018" w14:textId="27426BDC" w:rsidR="00662D58" w:rsidRPr="00662D58" w:rsidRDefault="00662D58" w:rsidP="001F721D">
            <w:pPr>
              <w:jc w:val="center"/>
              <w:rPr>
                <w:rFonts w:cs="Arial"/>
              </w:rPr>
            </w:pPr>
            <w:r w:rsidRPr="00662D58">
              <w:rPr>
                <w:rFonts w:cs="Arial"/>
              </w:rPr>
              <w:t>Sanitaires Hommes/Dames/PMR</w:t>
            </w:r>
          </w:p>
        </w:tc>
        <w:tc>
          <w:tcPr>
            <w:tcW w:w="3288" w:type="dxa"/>
          </w:tcPr>
          <w:p w14:paraId="5D8DB3CE" w14:textId="53A4E595" w:rsidR="00347C76" w:rsidRDefault="00662D58" w:rsidP="001F721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708E36F3" wp14:editId="75E22E3C">
                  <wp:extent cx="1799058" cy="1349375"/>
                  <wp:effectExtent l="0" t="0" r="4445" b="0"/>
                  <wp:docPr id="16" name="Image 16" descr="Une image contenant extérieur, équipement électronique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extérieur, équipement électronique, ordinateur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89" cy="13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532C0" w14:textId="105AC51C" w:rsidR="00662D58" w:rsidRPr="00662D58" w:rsidRDefault="00662D58" w:rsidP="001F721D">
            <w:pPr>
              <w:jc w:val="center"/>
              <w:rPr>
                <w:rFonts w:cs="Arial"/>
              </w:rPr>
            </w:pPr>
            <w:r w:rsidRPr="00662D58">
              <w:rPr>
                <w:rFonts w:cs="Arial"/>
              </w:rPr>
              <w:t>Buvette et restauration</w:t>
            </w:r>
          </w:p>
        </w:tc>
        <w:tc>
          <w:tcPr>
            <w:tcW w:w="3288" w:type="dxa"/>
            <w:vAlign w:val="center"/>
          </w:tcPr>
          <w:p w14:paraId="3FC586E6" w14:textId="6F87FF7D" w:rsidR="00347C76" w:rsidRDefault="00347C76" w:rsidP="00662D58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drawing>
                <wp:inline distT="0" distB="0" distL="0" distR="0" wp14:anchorId="4BA0ED43" wp14:editId="00B06785">
                  <wp:extent cx="1800751" cy="1349888"/>
                  <wp:effectExtent l="0" t="0" r="3175" b="0"/>
                  <wp:docPr id="8" name="Image 8" descr="Une image contenant texte, herbe, ciel, rou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, herbe, ciel, rout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62" cy="137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3DB5D" w14:textId="225CB7BF" w:rsidR="00662D58" w:rsidRPr="00662D58" w:rsidRDefault="00662D58" w:rsidP="00662D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Voix d’a</w:t>
            </w:r>
            <w:r w:rsidRPr="00662D58">
              <w:rPr>
                <w:rFonts w:cs="Arial"/>
              </w:rPr>
              <w:t>ccès prin</w:t>
            </w:r>
            <w:r>
              <w:rPr>
                <w:rFonts w:cs="Arial"/>
              </w:rPr>
              <w:t>cipale au parking</w:t>
            </w:r>
          </w:p>
        </w:tc>
      </w:tr>
    </w:tbl>
    <w:p w14:paraId="44672F16" w14:textId="77777777" w:rsidR="00E05C2A" w:rsidRDefault="00E05C2A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458644AB" w14:textId="77777777" w:rsidR="00E439B2" w:rsidRDefault="00E439B2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4B05409E" w14:textId="6CCF3F74" w:rsidR="00E439B2" w:rsidRDefault="00E439B2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65C238CA" w14:textId="67099857" w:rsidR="00A6138B" w:rsidRDefault="00A6138B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76261E37" w14:textId="2F62114D" w:rsidR="00A6138B" w:rsidRDefault="00A6138B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603E9169" w14:textId="5B5D4C33" w:rsidR="00A6138B" w:rsidRDefault="00A6138B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25411F50" w14:textId="4E5B1149" w:rsidR="00A6138B" w:rsidRDefault="00A6138B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16B2F377" w14:textId="046923DA" w:rsidR="00A6138B" w:rsidRDefault="00A6138B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509118F8" w14:textId="77777777" w:rsidR="00C234F9" w:rsidRDefault="00C234F9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3C4E2DCB" w14:textId="77777777" w:rsidR="00A6138B" w:rsidRDefault="00A6138B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049E1779" w14:textId="77777777" w:rsidR="008225A0" w:rsidRDefault="008225A0" w:rsidP="00C26C96">
      <w:pPr>
        <w:shd w:val="clear" w:color="auto" w:fill="FFFFFF"/>
        <w:rPr>
          <w:rFonts w:ascii="Times New Roman" w:hAnsi="Times New Roman"/>
          <w:sz w:val="22"/>
        </w:rPr>
      </w:pPr>
    </w:p>
    <w:p w14:paraId="238CC7D7" w14:textId="77777777" w:rsidR="00A8204F" w:rsidRPr="004B18C1" w:rsidRDefault="00A8204F" w:rsidP="00372048">
      <w:pPr>
        <w:spacing w:before="100" w:beforeAutospacing="1" w:after="100" w:afterAutospacing="1"/>
        <w:jc w:val="center"/>
        <w:rPr>
          <w:rFonts w:cs="Arial"/>
          <w:b/>
          <w:bCs/>
          <w:color w:val="002060"/>
          <w:sz w:val="32"/>
          <w:szCs w:val="32"/>
        </w:rPr>
      </w:pPr>
      <w:r w:rsidRPr="004B18C1">
        <w:rPr>
          <w:rFonts w:cs="Arial"/>
          <w:b/>
          <w:bCs/>
          <w:color w:val="002060"/>
          <w:sz w:val="32"/>
          <w:szCs w:val="32"/>
        </w:rPr>
        <w:lastRenderedPageBreak/>
        <w:t xml:space="preserve">Il est interdit d’introduire </w:t>
      </w:r>
      <w:r w:rsidR="00372048" w:rsidRPr="004B18C1">
        <w:rPr>
          <w:rFonts w:cs="Arial"/>
          <w:b/>
          <w:bCs/>
          <w:color w:val="002060"/>
          <w:sz w:val="32"/>
          <w:szCs w:val="32"/>
        </w:rPr>
        <w:t xml:space="preserve">au </w:t>
      </w:r>
      <w:r w:rsidR="00BF083A">
        <w:rPr>
          <w:rFonts w:cs="Arial"/>
          <w:b/>
          <w:bCs/>
          <w:color w:val="002060"/>
          <w:sz w:val="32"/>
          <w:szCs w:val="32"/>
        </w:rPr>
        <w:t>NOUSTE CAMP</w:t>
      </w:r>
      <w:r w:rsidRPr="004B18C1">
        <w:rPr>
          <w:rFonts w:cs="Arial"/>
          <w:b/>
          <w:bCs/>
          <w:color w:val="002060"/>
          <w:sz w:val="32"/>
          <w:szCs w:val="32"/>
        </w:rPr>
        <w:t xml:space="preserve"> les objets ou articles suivants :</w:t>
      </w:r>
    </w:p>
    <w:p w14:paraId="6ADB3FCC" w14:textId="77777777" w:rsidR="00A8204F" w:rsidRPr="004B18C1" w:rsidRDefault="004B18C1" w:rsidP="004B18C1">
      <w:pPr>
        <w:spacing w:before="100" w:beforeAutospacing="1" w:after="100" w:afterAutospacing="1"/>
        <w:jc w:val="center"/>
        <w:rPr>
          <w:rFonts w:ascii="Times New Roman" w:hAnsi="Times New Roman"/>
          <w:color w:val="002060"/>
          <w:sz w:val="18"/>
          <w:szCs w:val="18"/>
        </w:rPr>
      </w:pPr>
      <w:r>
        <w:rPr>
          <w:rFonts w:ascii="Times New Roman" w:hAnsi="Times New Roman"/>
          <w:noProof/>
          <w:color w:val="002060"/>
          <w:sz w:val="18"/>
          <w:szCs w:val="18"/>
        </w:rPr>
        <w:drawing>
          <wp:inline distT="0" distB="0" distL="0" distR="0" wp14:anchorId="5606D2A2" wp14:editId="5ECB7DB9">
            <wp:extent cx="5022057" cy="7110480"/>
            <wp:effectExtent l="0" t="0" r="0" b="1905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37" cy="71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04F" w:rsidRPr="004B18C1" w:rsidSect="00B71D4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822" w:right="567" w:bottom="993" w:left="426" w:header="820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8BD92" w14:textId="77777777" w:rsidR="00C91605" w:rsidRDefault="00C91605">
      <w:r>
        <w:separator/>
      </w:r>
    </w:p>
  </w:endnote>
  <w:endnote w:type="continuationSeparator" w:id="0">
    <w:p w14:paraId="0C7EAF15" w14:textId="77777777" w:rsidR="00C91605" w:rsidRDefault="00C9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pperplate">
    <w:altName w:val="Calibri"/>
    <w:charset w:val="4D"/>
    <w:family w:val="auto"/>
    <w:pitch w:val="variable"/>
    <w:sig w:usb0="80000067" w:usb1="00000000" w:usb2="00000000" w:usb3="00000000" w:csb0="00000111" w:csb1="00000000"/>
  </w:font>
  <w:font w:name="Gotham Black">
    <w:altName w:val="Century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A6793" w14:textId="77777777" w:rsidR="004C5AD2" w:rsidRDefault="004C5AD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B1A8B" w14:textId="77777777" w:rsidR="004C5AD2" w:rsidRDefault="004C5AD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BFF66" w14:textId="77777777" w:rsidR="004C5AD2" w:rsidRDefault="004C5AD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4E970" w14:textId="77777777" w:rsidR="00C91605" w:rsidRDefault="00C91605">
      <w:r>
        <w:separator/>
      </w:r>
    </w:p>
  </w:footnote>
  <w:footnote w:type="continuationSeparator" w:id="0">
    <w:p w14:paraId="6035CE9C" w14:textId="77777777" w:rsidR="00C91605" w:rsidRDefault="00C91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D9E52" w14:textId="77777777" w:rsidR="004C5AD2" w:rsidRDefault="004C5AD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57"/>
      <w:gridCol w:w="6663"/>
      <w:gridCol w:w="1516"/>
    </w:tblGrid>
    <w:tr w:rsidR="004C5AD2" w14:paraId="4E103CB4" w14:textId="77777777" w:rsidTr="00A53E6A">
      <w:trPr>
        <w:trHeight w:val="1546"/>
        <w:jc w:val="center"/>
      </w:trPr>
      <w:tc>
        <w:tcPr>
          <w:tcW w:w="1757" w:type="dxa"/>
          <w:vAlign w:val="center"/>
        </w:tcPr>
        <w:p w14:paraId="563A65DB" w14:textId="77777777" w:rsidR="006A2D25" w:rsidRDefault="004B18C1" w:rsidP="00A53E6A">
          <w:pPr>
            <w:pStyle w:val="En-tte"/>
            <w:tabs>
              <w:tab w:val="clear" w:pos="4536"/>
              <w:tab w:val="clear" w:pos="9072"/>
            </w:tabs>
            <w:ind w:right="-29"/>
            <w:jc w:val="center"/>
            <w:rPr>
              <w:rFonts w:ascii="Gotham Black" w:hAnsi="Gotham Black"/>
              <w:color w:val="1E325A"/>
              <w:sz w:val="44"/>
              <w:szCs w:val="44"/>
            </w:rPr>
          </w:pPr>
          <w:r>
            <w:rPr>
              <w:rFonts w:ascii="Gotham Black" w:hAnsi="Gotham Black"/>
              <w:noProof/>
              <w:color w:val="1E325A"/>
              <w:sz w:val="44"/>
              <w:szCs w:val="44"/>
            </w:rPr>
            <w:drawing>
              <wp:inline distT="0" distB="0" distL="0" distR="0" wp14:anchorId="71955C6F" wp14:editId="0A07FFEB">
                <wp:extent cx="978694" cy="978694"/>
                <wp:effectExtent l="0" t="0" r="0" b="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749" cy="1004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3" w:type="dxa"/>
          <w:vAlign w:val="center"/>
        </w:tcPr>
        <w:p w14:paraId="19625FFF" w14:textId="77777777" w:rsidR="006A2D25" w:rsidRPr="00465DAB" w:rsidRDefault="006A2D25" w:rsidP="00A53E6A">
          <w:pPr>
            <w:pStyle w:val="En-tte"/>
            <w:tabs>
              <w:tab w:val="clear" w:pos="4536"/>
              <w:tab w:val="clear" w:pos="9072"/>
            </w:tabs>
            <w:ind w:left="175" w:right="-29"/>
            <w:jc w:val="center"/>
            <w:rPr>
              <w:rFonts w:ascii="Gotham Black" w:hAnsi="Gotham Black"/>
              <w:color w:val="1E325A"/>
              <w:sz w:val="44"/>
              <w:szCs w:val="44"/>
            </w:rPr>
          </w:pPr>
          <w:r>
            <w:rPr>
              <w:rFonts w:ascii="Gotham Black" w:hAnsi="Gotham Black"/>
              <w:color w:val="1E325A"/>
              <w:sz w:val="44"/>
              <w:szCs w:val="44"/>
            </w:rPr>
            <w:t>PAU FOOTBALL CLUB</w:t>
          </w:r>
        </w:p>
        <w:p w14:paraId="6E098084" w14:textId="417E46E6" w:rsidR="006A2D25" w:rsidRPr="004B18C1" w:rsidRDefault="006A2D25" w:rsidP="00A53E6A">
          <w:pPr>
            <w:pStyle w:val="En-tte"/>
            <w:tabs>
              <w:tab w:val="clear" w:pos="4536"/>
              <w:tab w:val="clear" w:pos="9072"/>
            </w:tabs>
            <w:ind w:left="175"/>
            <w:jc w:val="center"/>
            <w:rPr>
              <w:rFonts w:ascii="Copperplate" w:hAnsi="Copperplate"/>
              <w:color w:val="FFFF00"/>
              <w:sz w:val="24"/>
              <w:szCs w:val="24"/>
            </w:rPr>
          </w:pPr>
        </w:p>
        <w:p w14:paraId="7D9441B5" w14:textId="6E3964C8" w:rsidR="006A2D25" w:rsidRPr="006A2D25" w:rsidRDefault="00D220E2" w:rsidP="00A53E6A">
          <w:pPr>
            <w:pStyle w:val="En-tte"/>
            <w:tabs>
              <w:tab w:val="clear" w:pos="4536"/>
              <w:tab w:val="clear" w:pos="9072"/>
            </w:tabs>
            <w:ind w:left="175"/>
            <w:jc w:val="center"/>
            <w:rPr>
              <w:rFonts w:ascii="Gotham Black" w:hAnsi="Gotham Black"/>
              <w:color w:val="1E325A"/>
              <w:sz w:val="40"/>
              <w:szCs w:val="40"/>
            </w:rPr>
          </w:pPr>
          <w:r>
            <w:rPr>
              <w:rFonts w:ascii="Copperplate" w:hAnsi="Copperplate"/>
              <w:color w:val="1E325A"/>
              <w:sz w:val="40"/>
              <w:szCs w:val="40"/>
            </w:rPr>
            <w:t>Livret d’Accueil</w:t>
          </w:r>
        </w:p>
      </w:tc>
      <w:tc>
        <w:tcPr>
          <w:tcW w:w="1516" w:type="dxa"/>
          <w:vAlign w:val="center"/>
        </w:tcPr>
        <w:p w14:paraId="436C4436" w14:textId="77777777" w:rsidR="004C5AD2" w:rsidRPr="004C5AD2" w:rsidRDefault="004C5AD2" w:rsidP="004C5AD2">
          <w:pPr>
            <w:spacing w:before="100" w:beforeAutospacing="1" w:after="100" w:afterAutospacing="1"/>
            <w:rPr>
              <w:rFonts w:ascii="Times New Roman" w:hAnsi="Times New Roman"/>
              <w:sz w:val="24"/>
              <w:szCs w:val="24"/>
            </w:rPr>
          </w:pPr>
          <w:r w:rsidRPr="004C5AD2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2B819F9D" wp14:editId="39E92A3E">
                <wp:extent cx="646430" cy="579120"/>
                <wp:effectExtent l="0" t="0" r="1270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345" cy="617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BA09A0" w14:textId="4E219F10" w:rsidR="0052159E" w:rsidRPr="0030411D" w:rsidRDefault="0052159E" w:rsidP="00A53E6A">
          <w:pPr>
            <w:pStyle w:val="En-tte"/>
            <w:tabs>
              <w:tab w:val="clear" w:pos="4536"/>
              <w:tab w:val="clear" w:pos="9072"/>
            </w:tabs>
            <w:ind w:right="-29"/>
            <w:jc w:val="center"/>
            <w:rPr>
              <w:rFonts w:ascii="Gotham Black" w:hAnsi="Gotham Black"/>
              <w:color w:val="1E325A"/>
              <w:sz w:val="18"/>
              <w:szCs w:val="18"/>
            </w:rPr>
          </w:pPr>
        </w:p>
      </w:tc>
    </w:tr>
  </w:tbl>
  <w:p w14:paraId="5FF5AFB6" w14:textId="77777777" w:rsidR="006A2D25" w:rsidRPr="006A2D25" w:rsidRDefault="006A2D25" w:rsidP="006A2D25">
    <w:pPr>
      <w:pStyle w:val="En-tte"/>
      <w:tabs>
        <w:tab w:val="clear" w:pos="4536"/>
        <w:tab w:val="clear" w:pos="9072"/>
      </w:tabs>
      <w:ind w:right="-29"/>
      <w:rPr>
        <w:rFonts w:ascii="Gotham Black" w:hAnsi="Gotham Black"/>
        <w:color w:val="1E325A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070CB" w14:textId="77777777" w:rsidR="004C5AD2" w:rsidRDefault="004C5AD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C2424"/>
    <w:multiLevelType w:val="hybridMultilevel"/>
    <w:tmpl w:val="40B23628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EB0920"/>
    <w:multiLevelType w:val="hybridMultilevel"/>
    <w:tmpl w:val="DC00A30E"/>
    <w:lvl w:ilvl="0" w:tplc="F1DE9710">
      <w:start w:val="1"/>
      <w:numFmt w:val="decimal"/>
      <w:lvlText w:val="%1."/>
      <w:lvlJc w:val="left"/>
      <w:pPr>
        <w:tabs>
          <w:tab w:val="num" w:pos="1218"/>
        </w:tabs>
        <w:ind w:left="1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38"/>
        </w:tabs>
        <w:ind w:left="193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8"/>
        </w:tabs>
        <w:ind w:left="265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8"/>
        </w:tabs>
        <w:ind w:left="337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8"/>
        </w:tabs>
        <w:ind w:left="409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8"/>
        </w:tabs>
        <w:ind w:left="481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8"/>
        </w:tabs>
        <w:ind w:left="553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8"/>
        </w:tabs>
        <w:ind w:left="625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8"/>
        </w:tabs>
        <w:ind w:left="6978" w:hanging="180"/>
      </w:pPr>
    </w:lvl>
  </w:abstractNum>
  <w:abstractNum w:abstractNumId="2" w15:restartNumberingAfterBreak="0">
    <w:nsid w:val="1147068E"/>
    <w:multiLevelType w:val="hybridMultilevel"/>
    <w:tmpl w:val="63368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B3584"/>
    <w:multiLevelType w:val="hybridMultilevel"/>
    <w:tmpl w:val="8B12D4C6"/>
    <w:lvl w:ilvl="0" w:tplc="8F2028BE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974DF"/>
    <w:multiLevelType w:val="hybridMultilevel"/>
    <w:tmpl w:val="7E62EE06"/>
    <w:lvl w:ilvl="0" w:tplc="040C000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74"/>
        </w:tabs>
        <w:ind w:left="6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</w:rPr>
    </w:lvl>
  </w:abstractNum>
  <w:abstractNum w:abstractNumId="5" w15:restartNumberingAfterBreak="0">
    <w:nsid w:val="15C54B3C"/>
    <w:multiLevelType w:val="hybridMultilevel"/>
    <w:tmpl w:val="2F507FEA"/>
    <w:lvl w:ilvl="0" w:tplc="FF82BEFA">
      <w:start w:val="550"/>
      <w:numFmt w:val="bullet"/>
      <w:lvlText w:val="-"/>
      <w:lvlJc w:val="left"/>
      <w:pPr>
        <w:ind w:left="157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6" w15:restartNumberingAfterBreak="0">
    <w:nsid w:val="1A1C6248"/>
    <w:multiLevelType w:val="hybridMultilevel"/>
    <w:tmpl w:val="57DC0442"/>
    <w:lvl w:ilvl="0" w:tplc="7D90692C">
      <w:start w:val="6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90568E"/>
    <w:multiLevelType w:val="hybridMultilevel"/>
    <w:tmpl w:val="5E86C0A4"/>
    <w:lvl w:ilvl="0" w:tplc="7DFA7184">
      <w:start w:val="4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D2F97"/>
    <w:multiLevelType w:val="hybridMultilevel"/>
    <w:tmpl w:val="C7E2AD8A"/>
    <w:lvl w:ilvl="0" w:tplc="040C000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74"/>
        </w:tabs>
        <w:ind w:left="6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</w:rPr>
    </w:lvl>
  </w:abstractNum>
  <w:abstractNum w:abstractNumId="9" w15:restartNumberingAfterBreak="0">
    <w:nsid w:val="1E043864"/>
    <w:multiLevelType w:val="singleLevel"/>
    <w:tmpl w:val="38965F0C"/>
    <w:lvl w:ilvl="0">
      <w:numFmt w:val="bullet"/>
      <w:lvlText w:val="-"/>
      <w:lvlJc w:val="left"/>
      <w:pPr>
        <w:tabs>
          <w:tab w:val="num" w:pos="1607"/>
        </w:tabs>
        <w:ind w:left="1607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FB1A40"/>
    <w:multiLevelType w:val="hybridMultilevel"/>
    <w:tmpl w:val="9EC6A8FC"/>
    <w:lvl w:ilvl="0" w:tplc="040C0001">
      <w:start w:val="1"/>
      <w:numFmt w:val="bullet"/>
      <w:lvlText w:val=""/>
      <w:lvlJc w:val="left"/>
      <w:pPr>
        <w:tabs>
          <w:tab w:val="num" w:pos="1965"/>
        </w:tabs>
        <w:ind w:left="19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11" w15:restartNumberingAfterBreak="0">
    <w:nsid w:val="290A10D4"/>
    <w:multiLevelType w:val="hybridMultilevel"/>
    <w:tmpl w:val="5A2E3254"/>
    <w:lvl w:ilvl="0" w:tplc="B400E0D2">
      <w:start w:val="1"/>
      <w:numFmt w:val="decimal"/>
      <w:lvlText w:val="%1."/>
      <w:lvlJc w:val="left"/>
      <w:pPr>
        <w:tabs>
          <w:tab w:val="num" w:pos="1218"/>
        </w:tabs>
        <w:ind w:left="1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38"/>
        </w:tabs>
        <w:ind w:left="193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8"/>
        </w:tabs>
        <w:ind w:left="265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8"/>
        </w:tabs>
        <w:ind w:left="337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8"/>
        </w:tabs>
        <w:ind w:left="409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8"/>
        </w:tabs>
        <w:ind w:left="481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8"/>
        </w:tabs>
        <w:ind w:left="553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8"/>
        </w:tabs>
        <w:ind w:left="625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8"/>
        </w:tabs>
        <w:ind w:left="6978" w:hanging="180"/>
      </w:pPr>
    </w:lvl>
  </w:abstractNum>
  <w:abstractNum w:abstractNumId="12" w15:restartNumberingAfterBreak="0">
    <w:nsid w:val="2A814CA0"/>
    <w:multiLevelType w:val="hybridMultilevel"/>
    <w:tmpl w:val="88A4A064"/>
    <w:lvl w:ilvl="0" w:tplc="74401AE8">
      <w:start w:val="2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rial" w:eastAsia="Times New Roman" w:hAnsi="Arial" w:cs="Arial" w:hint="default"/>
      </w:rPr>
    </w:lvl>
    <w:lvl w:ilvl="1" w:tplc="040C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2AEF4EA7"/>
    <w:multiLevelType w:val="hybridMultilevel"/>
    <w:tmpl w:val="185C0404"/>
    <w:lvl w:ilvl="0" w:tplc="040C0001">
      <w:start w:val="1"/>
      <w:numFmt w:val="bullet"/>
      <w:lvlText w:val=""/>
      <w:lvlJc w:val="left"/>
      <w:pPr>
        <w:tabs>
          <w:tab w:val="num" w:pos="2436"/>
        </w:tabs>
        <w:ind w:left="2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56"/>
        </w:tabs>
        <w:ind w:left="3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76"/>
        </w:tabs>
        <w:ind w:left="3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96"/>
        </w:tabs>
        <w:ind w:left="4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16"/>
        </w:tabs>
        <w:ind w:left="5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36"/>
        </w:tabs>
        <w:ind w:left="6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56"/>
        </w:tabs>
        <w:ind w:left="6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76"/>
        </w:tabs>
        <w:ind w:left="7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96"/>
        </w:tabs>
        <w:ind w:left="8196" w:hanging="360"/>
      </w:pPr>
      <w:rPr>
        <w:rFonts w:ascii="Wingdings" w:hAnsi="Wingdings" w:hint="default"/>
      </w:rPr>
    </w:lvl>
  </w:abstractNum>
  <w:abstractNum w:abstractNumId="14" w15:restartNumberingAfterBreak="0">
    <w:nsid w:val="34182FBF"/>
    <w:multiLevelType w:val="hybridMultilevel"/>
    <w:tmpl w:val="396A2144"/>
    <w:lvl w:ilvl="0" w:tplc="502ABCDE">
      <w:start w:val="1"/>
      <w:numFmt w:val="decimal"/>
      <w:lvlText w:val="%1)"/>
      <w:lvlJc w:val="left"/>
      <w:pPr>
        <w:tabs>
          <w:tab w:val="num" w:pos="1608"/>
        </w:tabs>
        <w:ind w:left="160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328"/>
        </w:tabs>
        <w:ind w:left="232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48"/>
        </w:tabs>
        <w:ind w:left="304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68"/>
        </w:tabs>
        <w:ind w:left="376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88"/>
        </w:tabs>
        <w:ind w:left="448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08"/>
        </w:tabs>
        <w:ind w:left="520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28"/>
        </w:tabs>
        <w:ind w:left="592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48"/>
        </w:tabs>
        <w:ind w:left="664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68"/>
        </w:tabs>
        <w:ind w:left="7368" w:hanging="180"/>
      </w:pPr>
    </w:lvl>
  </w:abstractNum>
  <w:abstractNum w:abstractNumId="15" w15:restartNumberingAfterBreak="0">
    <w:nsid w:val="42950E28"/>
    <w:multiLevelType w:val="hybridMultilevel"/>
    <w:tmpl w:val="AE28A916"/>
    <w:lvl w:ilvl="0" w:tplc="040C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16" w15:restartNumberingAfterBreak="0">
    <w:nsid w:val="42962853"/>
    <w:multiLevelType w:val="hybridMultilevel"/>
    <w:tmpl w:val="4B58DA3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E3B3A"/>
    <w:multiLevelType w:val="hybridMultilevel"/>
    <w:tmpl w:val="C08C564C"/>
    <w:lvl w:ilvl="0" w:tplc="040C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18" w15:restartNumberingAfterBreak="0">
    <w:nsid w:val="54742622"/>
    <w:multiLevelType w:val="hybridMultilevel"/>
    <w:tmpl w:val="7A905CE8"/>
    <w:lvl w:ilvl="0" w:tplc="D924C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959F6"/>
    <w:multiLevelType w:val="hybridMultilevel"/>
    <w:tmpl w:val="CEF4E8F8"/>
    <w:lvl w:ilvl="0" w:tplc="7E0E66E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67A98"/>
    <w:multiLevelType w:val="multilevel"/>
    <w:tmpl w:val="BEE05022"/>
    <w:lvl w:ilvl="0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774"/>
        </w:tabs>
        <w:ind w:left="6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</w:rPr>
    </w:lvl>
  </w:abstractNum>
  <w:abstractNum w:abstractNumId="21" w15:restartNumberingAfterBreak="0">
    <w:nsid w:val="557529ED"/>
    <w:multiLevelType w:val="hybridMultilevel"/>
    <w:tmpl w:val="56C66FC4"/>
    <w:lvl w:ilvl="0" w:tplc="D0FAAC8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4D6B4A"/>
    <w:multiLevelType w:val="hybridMultilevel"/>
    <w:tmpl w:val="8FECFAE6"/>
    <w:lvl w:ilvl="0" w:tplc="AD843A58">
      <w:start w:val="1"/>
      <w:numFmt w:val="bullet"/>
      <w:lvlText w:val="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74"/>
        </w:tabs>
        <w:ind w:left="6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</w:rPr>
    </w:lvl>
  </w:abstractNum>
  <w:abstractNum w:abstractNumId="23" w15:restartNumberingAfterBreak="0">
    <w:nsid w:val="5BB85911"/>
    <w:multiLevelType w:val="hybridMultilevel"/>
    <w:tmpl w:val="0DD023E6"/>
    <w:lvl w:ilvl="0" w:tplc="636465D4">
      <w:numFmt w:val="bullet"/>
      <w:lvlText w:val="-"/>
      <w:lvlJc w:val="left"/>
      <w:pPr>
        <w:tabs>
          <w:tab w:val="num" w:pos="1374"/>
        </w:tabs>
        <w:ind w:left="137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94"/>
        </w:tabs>
        <w:ind w:left="20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34"/>
        </w:tabs>
        <w:ind w:left="35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14"/>
        </w:tabs>
        <w:ind w:left="64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34"/>
        </w:tabs>
        <w:ind w:left="7134" w:hanging="360"/>
      </w:pPr>
      <w:rPr>
        <w:rFonts w:ascii="Wingdings" w:hAnsi="Wingdings" w:hint="default"/>
      </w:rPr>
    </w:lvl>
  </w:abstractNum>
  <w:abstractNum w:abstractNumId="24" w15:restartNumberingAfterBreak="0">
    <w:nsid w:val="5C0903DE"/>
    <w:multiLevelType w:val="hybridMultilevel"/>
    <w:tmpl w:val="57AE435C"/>
    <w:lvl w:ilvl="0" w:tplc="55D4FE82">
      <w:start w:val="550"/>
      <w:numFmt w:val="bullet"/>
      <w:lvlText w:val="-"/>
      <w:lvlJc w:val="left"/>
      <w:pPr>
        <w:ind w:left="193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6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8" w:hanging="360"/>
      </w:pPr>
      <w:rPr>
        <w:rFonts w:ascii="Wingdings" w:hAnsi="Wingdings" w:hint="default"/>
      </w:rPr>
    </w:lvl>
  </w:abstractNum>
  <w:abstractNum w:abstractNumId="25" w15:restartNumberingAfterBreak="0">
    <w:nsid w:val="5F6D21C8"/>
    <w:multiLevelType w:val="hybridMultilevel"/>
    <w:tmpl w:val="73AABC2C"/>
    <w:lvl w:ilvl="0" w:tplc="2004A59A">
      <w:start w:val="7"/>
      <w:numFmt w:val="bullet"/>
      <w:lvlText w:val="-"/>
      <w:lvlJc w:val="left"/>
      <w:pPr>
        <w:tabs>
          <w:tab w:val="num" w:pos="1607"/>
        </w:tabs>
        <w:ind w:left="160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27"/>
        </w:tabs>
        <w:ind w:left="2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47"/>
        </w:tabs>
        <w:ind w:left="3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67"/>
        </w:tabs>
        <w:ind w:left="3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87"/>
        </w:tabs>
        <w:ind w:left="4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07"/>
        </w:tabs>
        <w:ind w:left="5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27"/>
        </w:tabs>
        <w:ind w:left="5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47"/>
        </w:tabs>
        <w:ind w:left="6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67"/>
        </w:tabs>
        <w:ind w:left="7367" w:hanging="360"/>
      </w:pPr>
      <w:rPr>
        <w:rFonts w:ascii="Wingdings" w:hAnsi="Wingdings" w:hint="default"/>
      </w:rPr>
    </w:lvl>
  </w:abstractNum>
  <w:abstractNum w:abstractNumId="26" w15:restartNumberingAfterBreak="0">
    <w:nsid w:val="5FCD7EDC"/>
    <w:multiLevelType w:val="hybridMultilevel"/>
    <w:tmpl w:val="0A861A68"/>
    <w:lvl w:ilvl="0" w:tplc="9AAE900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C772D8"/>
    <w:multiLevelType w:val="hybridMultilevel"/>
    <w:tmpl w:val="1D1E80D8"/>
    <w:lvl w:ilvl="0" w:tplc="040C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28" w15:restartNumberingAfterBreak="0">
    <w:nsid w:val="61EE2916"/>
    <w:multiLevelType w:val="hybridMultilevel"/>
    <w:tmpl w:val="01903EA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354187"/>
    <w:multiLevelType w:val="hybridMultilevel"/>
    <w:tmpl w:val="0F8A8464"/>
    <w:lvl w:ilvl="0" w:tplc="AD843A58">
      <w:start w:val="1"/>
      <w:numFmt w:val="bullet"/>
      <w:lvlText w:val="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30" w15:restartNumberingAfterBreak="0">
    <w:nsid w:val="687F21BF"/>
    <w:multiLevelType w:val="hybridMultilevel"/>
    <w:tmpl w:val="E4A2E0C6"/>
    <w:lvl w:ilvl="0" w:tplc="99444C94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6A911212"/>
    <w:multiLevelType w:val="hybridMultilevel"/>
    <w:tmpl w:val="5EB4AD92"/>
    <w:lvl w:ilvl="0" w:tplc="9E54AC80">
      <w:numFmt w:val="bullet"/>
      <w:lvlText w:val="-"/>
      <w:lvlJc w:val="left"/>
      <w:pPr>
        <w:tabs>
          <w:tab w:val="num" w:pos="1607"/>
        </w:tabs>
        <w:ind w:left="160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27"/>
        </w:tabs>
        <w:ind w:left="2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47"/>
        </w:tabs>
        <w:ind w:left="3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67"/>
        </w:tabs>
        <w:ind w:left="3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87"/>
        </w:tabs>
        <w:ind w:left="4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07"/>
        </w:tabs>
        <w:ind w:left="5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27"/>
        </w:tabs>
        <w:ind w:left="5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47"/>
        </w:tabs>
        <w:ind w:left="6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67"/>
        </w:tabs>
        <w:ind w:left="7367" w:hanging="360"/>
      </w:pPr>
      <w:rPr>
        <w:rFonts w:ascii="Wingdings" w:hAnsi="Wingdings" w:hint="default"/>
      </w:rPr>
    </w:lvl>
  </w:abstractNum>
  <w:abstractNum w:abstractNumId="32" w15:restartNumberingAfterBreak="0">
    <w:nsid w:val="6BD47D08"/>
    <w:multiLevelType w:val="hybridMultilevel"/>
    <w:tmpl w:val="7E32AA5C"/>
    <w:lvl w:ilvl="0" w:tplc="184A3B3A">
      <w:start w:val="550"/>
      <w:numFmt w:val="bullet"/>
      <w:lvlText w:val="-"/>
      <w:lvlJc w:val="left"/>
      <w:pPr>
        <w:ind w:left="121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33" w15:restartNumberingAfterBreak="0">
    <w:nsid w:val="6DFB76FE"/>
    <w:multiLevelType w:val="hybridMultilevel"/>
    <w:tmpl w:val="771CD3CA"/>
    <w:lvl w:ilvl="0" w:tplc="040C000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34" w15:restartNumberingAfterBreak="0">
    <w:nsid w:val="6ED4055D"/>
    <w:multiLevelType w:val="hybridMultilevel"/>
    <w:tmpl w:val="ED126948"/>
    <w:lvl w:ilvl="0" w:tplc="2E16506E">
      <w:start w:val="2"/>
      <w:numFmt w:val="bullet"/>
      <w:lvlText w:val="-"/>
      <w:lvlJc w:val="left"/>
      <w:pPr>
        <w:tabs>
          <w:tab w:val="num" w:pos="1374"/>
        </w:tabs>
        <w:ind w:left="137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94"/>
        </w:tabs>
        <w:ind w:left="20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34"/>
        </w:tabs>
        <w:ind w:left="35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14"/>
        </w:tabs>
        <w:ind w:left="64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34"/>
        </w:tabs>
        <w:ind w:left="7134" w:hanging="360"/>
      </w:pPr>
      <w:rPr>
        <w:rFonts w:ascii="Wingdings" w:hAnsi="Wingdings" w:hint="default"/>
      </w:rPr>
    </w:lvl>
  </w:abstractNum>
  <w:abstractNum w:abstractNumId="35" w15:restartNumberingAfterBreak="0">
    <w:nsid w:val="6F084FD4"/>
    <w:multiLevelType w:val="hybridMultilevel"/>
    <w:tmpl w:val="D470652E"/>
    <w:lvl w:ilvl="0" w:tplc="8AECEB62">
      <w:start w:val="19"/>
      <w:numFmt w:val="bullet"/>
      <w:lvlText w:val="-"/>
      <w:lvlJc w:val="left"/>
      <w:pPr>
        <w:tabs>
          <w:tab w:val="num" w:pos="1218"/>
        </w:tabs>
        <w:ind w:left="121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8"/>
        </w:tabs>
        <w:ind w:left="2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8"/>
        </w:tabs>
        <w:ind w:left="3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8"/>
        </w:tabs>
        <w:ind w:left="4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8"/>
        </w:tabs>
        <w:ind w:left="4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8"/>
        </w:tabs>
        <w:ind w:left="5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8"/>
        </w:tabs>
        <w:ind w:left="6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8"/>
        </w:tabs>
        <w:ind w:left="6978" w:hanging="360"/>
      </w:pPr>
      <w:rPr>
        <w:rFonts w:ascii="Wingdings" w:hAnsi="Wingdings" w:hint="default"/>
      </w:rPr>
    </w:lvl>
  </w:abstractNum>
  <w:abstractNum w:abstractNumId="36" w15:restartNumberingAfterBreak="0">
    <w:nsid w:val="78D710F8"/>
    <w:multiLevelType w:val="hybridMultilevel"/>
    <w:tmpl w:val="831ADAB0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96F642F"/>
    <w:multiLevelType w:val="hybridMultilevel"/>
    <w:tmpl w:val="62AA83CE"/>
    <w:lvl w:ilvl="0" w:tplc="516AE6F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E5B83"/>
    <w:multiLevelType w:val="hybridMultilevel"/>
    <w:tmpl w:val="44E6B864"/>
    <w:lvl w:ilvl="0" w:tplc="F79CA3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25392"/>
    <w:multiLevelType w:val="hybridMultilevel"/>
    <w:tmpl w:val="05448412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1153E"/>
    <w:multiLevelType w:val="hybridMultilevel"/>
    <w:tmpl w:val="F12CA68C"/>
    <w:lvl w:ilvl="0" w:tplc="6EA0500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399757">
    <w:abstractNumId w:val="9"/>
  </w:num>
  <w:num w:numId="2" w16cid:durableId="1329291000">
    <w:abstractNumId w:val="31"/>
  </w:num>
  <w:num w:numId="3" w16cid:durableId="223761766">
    <w:abstractNumId w:val="18"/>
  </w:num>
  <w:num w:numId="4" w16cid:durableId="791098598">
    <w:abstractNumId w:val="14"/>
  </w:num>
  <w:num w:numId="5" w16cid:durableId="1218131130">
    <w:abstractNumId w:val="25"/>
  </w:num>
  <w:num w:numId="6" w16cid:durableId="1489205327">
    <w:abstractNumId w:val="35"/>
  </w:num>
  <w:num w:numId="7" w16cid:durableId="2057385834">
    <w:abstractNumId w:val="11"/>
  </w:num>
  <w:num w:numId="8" w16cid:durableId="1503356319">
    <w:abstractNumId w:val="27"/>
  </w:num>
  <w:num w:numId="9" w16cid:durableId="508448597">
    <w:abstractNumId w:val="15"/>
  </w:num>
  <w:num w:numId="10" w16cid:durableId="1768622949">
    <w:abstractNumId w:val="29"/>
  </w:num>
  <w:num w:numId="11" w16cid:durableId="1812356726">
    <w:abstractNumId w:val="22"/>
  </w:num>
  <w:num w:numId="12" w16cid:durableId="1576816576">
    <w:abstractNumId w:val="23"/>
  </w:num>
  <w:num w:numId="13" w16cid:durableId="1118062962">
    <w:abstractNumId w:val="13"/>
  </w:num>
  <w:num w:numId="14" w16cid:durableId="617102826">
    <w:abstractNumId w:val="1"/>
  </w:num>
  <w:num w:numId="15" w16cid:durableId="1129324426">
    <w:abstractNumId w:val="4"/>
  </w:num>
  <w:num w:numId="16" w16cid:durableId="934947326">
    <w:abstractNumId w:val="8"/>
  </w:num>
  <w:num w:numId="17" w16cid:durableId="2050185589">
    <w:abstractNumId w:val="10"/>
  </w:num>
  <w:num w:numId="18" w16cid:durableId="318462948">
    <w:abstractNumId w:val="20"/>
  </w:num>
  <w:num w:numId="19" w16cid:durableId="22440522">
    <w:abstractNumId w:val="33"/>
  </w:num>
  <w:num w:numId="20" w16cid:durableId="1367560118">
    <w:abstractNumId w:val="12"/>
  </w:num>
  <w:num w:numId="21" w16cid:durableId="1163280636">
    <w:abstractNumId w:val="34"/>
  </w:num>
  <w:num w:numId="22" w16cid:durableId="1319573158">
    <w:abstractNumId w:val="17"/>
  </w:num>
  <w:num w:numId="23" w16cid:durableId="1216313382">
    <w:abstractNumId w:val="32"/>
  </w:num>
  <w:num w:numId="24" w16cid:durableId="74790425">
    <w:abstractNumId w:val="5"/>
  </w:num>
  <w:num w:numId="25" w16cid:durableId="1934360703">
    <w:abstractNumId w:val="24"/>
  </w:num>
  <w:num w:numId="26" w16cid:durableId="1163164404">
    <w:abstractNumId w:val="3"/>
  </w:num>
  <w:num w:numId="27" w16cid:durableId="1626739119">
    <w:abstractNumId w:val="6"/>
  </w:num>
  <w:num w:numId="28" w16cid:durableId="1622803550">
    <w:abstractNumId w:val="21"/>
  </w:num>
  <w:num w:numId="29" w16cid:durableId="1528326003">
    <w:abstractNumId w:val="26"/>
  </w:num>
  <w:num w:numId="30" w16cid:durableId="12537133">
    <w:abstractNumId w:val="37"/>
  </w:num>
  <w:num w:numId="31" w16cid:durableId="526598781">
    <w:abstractNumId w:val="16"/>
  </w:num>
  <w:num w:numId="32" w16cid:durableId="2085761324">
    <w:abstractNumId w:val="39"/>
  </w:num>
  <w:num w:numId="33" w16cid:durableId="2046060645">
    <w:abstractNumId w:val="40"/>
  </w:num>
  <w:num w:numId="34" w16cid:durableId="159001901">
    <w:abstractNumId w:val="19"/>
  </w:num>
  <w:num w:numId="35" w16cid:durableId="633481793">
    <w:abstractNumId w:val="2"/>
  </w:num>
  <w:num w:numId="36" w16cid:durableId="1554923552">
    <w:abstractNumId w:val="7"/>
  </w:num>
  <w:num w:numId="37" w16cid:durableId="1914661751">
    <w:abstractNumId w:val="38"/>
  </w:num>
  <w:num w:numId="38" w16cid:durableId="1987277975">
    <w:abstractNumId w:val="30"/>
  </w:num>
  <w:num w:numId="39" w16cid:durableId="1297029548">
    <w:abstractNumId w:val="28"/>
  </w:num>
  <w:num w:numId="40" w16cid:durableId="1005354538">
    <w:abstractNumId w:val="0"/>
  </w:num>
  <w:num w:numId="41" w16cid:durableId="81344628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6C2"/>
    <w:rsid w:val="0000279F"/>
    <w:rsid w:val="000034FA"/>
    <w:rsid w:val="00006908"/>
    <w:rsid w:val="00007836"/>
    <w:rsid w:val="00011322"/>
    <w:rsid w:val="00011593"/>
    <w:rsid w:val="000205A2"/>
    <w:rsid w:val="00021757"/>
    <w:rsid w:val="0002504F"/>
    <w:rsid w:val="00026055"/>
    <w:rsid w:val="000260E2"/>
    <w:rsid w:val="000277B7"/>
    <w:rsid w:val="00031AA4"/>
    <w:rsid w:val="00033DC3"/>
    <w:rsid w:val="000355DF"/>
    <w:rsid w:val="00041E63"/>
    <w:rsid w:val="00043BBF"/>
    <w:rsid w:val="00046AD3"/>
    <w:rsid w:val="000658A5"/>
    <w:rsid w:val="0006761B"/>
    <w:rsid w:val="000716EC"/>
    <w:rsid w:val="00083ABA"/>
    <w:rsid w:val="00085DC2"/>
    <w:rsid w:val="00086773"/>
    <w:rsid w:val="00095A11"/>
    <w:rsid w:val="0009712F"/>
    <w:rsid w:val="00097C59"/>
    <w:rsid w:val="00097D9B"/>
    <w:rsid w:val="000A0636"/>
    <w:rsid w:val="000A1E49"/>
    <w:rsid w:val="000A509B"/>
    <w:rsid w:val="000A5574"/>
    <w:rsid w:val="000A5EF8"/>
    <w:rsid w:val="000A6617"/>
    <w:rsid w:val="000B1339"/>
    <w:rsid w:val="000C14C9"/>
    <w:rsid w:val="000C3159"/>
    <w:rsid w:val="000C71BC"/>
    <w:rsid w:val="000C781A"/>
    <w:rsid w:val="000D153C"/>
    <w:rsid w:val="000D3FD4"/>
    <w:rsid w:val="000D6755"/>
    <w:rsid w:val="000D7D79"/>
    <w:rsid w:val="000F0739"/>
    <w:rsid w:val="000F0DDD"/>
    <w:rsid w:val="000F2F69"/>
    <w:rsid w:val="0010242E"/>
    <w:rsid w:val="001027F7"/>
    <w:rsid w:val="001108A3"/>
    <w:rsid w:val="00114EDB"/>
    <w:rsid w:val="0011597D"/>
    <w:rsid w:val="0012508E"/>
    <w:rsid w:val="0012557D"/>
    <w:rsid w:val="00126A07"/>
    <w:rsid w:val="0013063A"/>
    <w:rsid w:val="001322AD"/>
    <w:rsid w:val="001327F3"/>
    <w:rsid w:val="00134DE2"/>
    <w:rsid w:val="00135EDF"/>
    <w:rsid w:val="001360F8"/>
    <w:rsid w:val="00144B9D"/>
    <w:rsid w:val="00145C4D"/>
    <w:rsid w:val="00147B53"/>
    <w:rsid w:val="00147FD2"/>
    <w:rsid w:val="0016067A"/>
    <w:rsid w:val="00172356"/>
    <w:rsid w:val="00176637"/>
    <w:rsid w:val="001779A5"/>
    <w:rsid w:val="001817AD"/>
    <w:rsid w:val="0018215E"/>
    <w:rsid w:val="00185145"/>
    <w:rsid w:val="00192381"/>
    <w:rsid w:val="00196A97"/>
    <w:rsid w:val="00196F69"/>
    <w:rsid w:val="00197098"/>
    <w:rsid w:val="001A1905"/>
    <w:rsid w:val="001A2F41"/>
    <w:rsid w:val="001A3BF1"/>
    <w:rsid w:val="001A7219"/>
    <w:rsid w:val="001B57D1"/>
    <w:rsid w:val="001B6281"/>
    <w:rsid w:val="001B79F6"/>
    <w:rsid w:val="001C0338"/>
    <w:rsid w:val="001C0FC7"/>
    <w:rsid w:val="001C5BBA"/>
    <w:rsid w:val="001F22FE"/>
    <w:rsid w:val="001F264F"/>
    <w:rsid w:val="001F6A41"/>
    <w:rsid w:val="001F75ED"/>
    <w:rsid w:val="0020099C"/>
    <w:rsid w:val="00201143"/>
    <w:rsid w:val="00202FDD"/>
    <w:rsid w:val="00204C2F"/>
    <w:rsid w:val="00207C60"/>
    <w:rsid w:val="00223578"/>
    <w:rsid w:val="00223786"/>
    <w:rsid w:val="00224821"/>
    <w:rsid w:val="0022568B"/>
    <w:rsid w:val="002271E4"/>
    <w:rsid w:val="002327DB"/>
    <w:rsid w:val="00242682"/>
    <w:rsid w:val="00245B71"/>
    <w:rsid w:val="0025208F"/>
    <w:rsid w:val="00256A78"/>
    <w:rsid w:val="002571FF"/>
    <w:rsid w:val="00261F40"/>
    <w:rsid w:val="00263745"/>
    <w:rsid w:val="00266C09"/>
    <w:rsid w:val="00270177"/>
    <w:rsid w:val="00273E55"/>
    <w:rsid w:val="00274555"/>
    <w:rsid w:val="00274E72"/>
    <w:rsid w:val="00280008"/>
    <w:rsid w:val="002866A3"/>
    <w:rsid w:val="002869B4"/>
    <w:rsid w:val="00291935"/>
    <w:rsid w:val="00292507"/>
    <w:rsid w:val="00292979"/>
    <w:rsid w:val="00292EBB"/>
    <w:rsid w:val="00295770"/>
    <w:rsid w:val="00296716"/>
    <w:rsid w:val="00297E6B"/>
    <w:rsid w:val="002A4E29"/>
    <w:rsid w:val="002B0363"/>
    <w:rsid w:val="002B5CDB"/>
    <w:rsid w:val="002C5755"/>
    <w:rsid w:val="002C65A0"/>
    <w:rsid w:val="002E598F"/>
    <w:rsid w:val="002F439F"/>
    <w:rsid w:val="0030411D"/>
    <w:rsid w:val="0030626F"/>
    <w:rsid w:val="00307C90"/>
    <w:rsid w:val="003101F3"/>
    <w:rsid w:val="00310A99"/>
    <w:rsid w:val="00310AAF"/>
    <w:rsid w:val="003125AB"/>
    <w:rsid w:val="0031580B"/>
    <w:rsid w:val="00320757"/>
    <w:rsid w:val="003226AB"/>
    <w:rsid w:val="003307AF"/>
    <w:rsid w:val="00331E0B"/>
    <w:rsid w:val="003324B2"/>
    <w:rsid w:val="00332C57"/>
    <w:rsid w:val="00340719"/>
    <w:rsid w:val="00340CE8"/>
    <w:rsid w:val="00342ADD"/>
    <w:rsid w:val="00344B5A"/>
    <w:rsid w:val="00344C80"/>
    <w:rsid w:val="00347C76"/>
    <w:rsid w:val="0035316E"/>
    <w:rsid w:val="0036030D"/>
    <w:rsid w:val="003667B7"/>
    <w:rsid w:val="00370EAD"/>
    <w:rsid w:val="00372048"/>
    <w:rsid w:val="003825CD"/>
    <w:rsid w:val="00390849"/>
    <w:rsid w:val="00390E67"/>
    <w:rsid w:val="00391875"/>
    <w:rsid w:val="0039641A"/>
    <w:rsid w:val="003A42CD"/>
    <w:rsid w:val="003A43B5"/>
    <w:rsid w:val="003B3ABB"/>
    <w:rsid w:val="003B4904"/>
    <w:rsid w:val="003C0727"/>
    <w:rsid w:val="003C64DB"/>
    <w:rsid w:val="003D3259"/>
    <w:rsid w:val="003E1987"/>
    <w:rsid w:val="003E1A63"/>
    <w:rsid w:val="003E6C07"/>
    <w:rsid w:val="003E7CBD"/>
    <w:rsid w:val="003F0538"/>
    <w:rsid w:val="003F4883"/>
    <w:rsid w:val="00405EDC"/>
    <w:rsid w:val="00411036"/>
    <w:rsid w:val="004268A6"/>
    <w:rsid w:val="00431F12"/>
    <w:rsid w:val="004331D7"/>
    <w:rsid w:val="0043376B"/>
    <w:rsid w:val="00434DAF"/>
    <w:rsid w:val="004608D9"/>
    <w:rsid w:val="00465DAB"/>
    <w:rsid w:val="00466C8B"/>
    <w:rsid w:val="00472B1F"/>
    <w:rsid w:val="0047716B"/>
    <w:rsid w:val="00482AFA"/>
    <w:rsid w:val="00483CCD"/>
    <w:rsid w:val="004862AE"/>
    <w:rsid w:val="00492138"/>
    <w:rsid w:val="00492255"/>
    <w:rsid w:val="004939AD"/>
    <w:rsid w:val="00497AA3"/>
    <w:rsid w:val="004A30B2"/>
    <w:rsid w:val="004A50F4"/>
    <w:rsid w:val="004A5824"/>
    <w:rsid w:val="004B18C1"/>
    <w:rsid w:val="004B1B3F"/>
    <w:rsid w:val="004B49AA"/>
    <w:rsid w:val="004B74CC"/>
    <w:rsid w:val="004C5AD2"/>
    <w:rsid w:val="004D2C9D"/>
    <w:rsid w:val="004D358D"/>
    <w:rsid w:val="004D4DAC"/>
    <w:rsid w:val="004E2A8E"/>
    <w:rsid w:val="004E530D"/>
    <w:rsid w:val="004E6DE7"/>
    <w:rsid w:val="004F4AAA"/>
    <w:rsid w:val="00504284"/>
    <w:rsid w:val="00512473"/>
    <w:rsid w:val="00515784"/>
    <w:rsid w:val="0051651E"/>
    <w:rsid w:val="0052159E"/>
    <w:rsid w:val="00525179"/>
    <w:rsid w:val="00525FA3"/>
    <w:rsid w:val="005268F8"/>
    <w:rsid w:val="0053069D"/>
    <w:rsid w:val="0053487D"/>
    <w:rsid w:val="00543B63"/>
    <w:rsid w:val="005453C5"/>
    <w:rsid w:val="0055072B"/>
    <w:rsid w:val="0055325D"/>
    <w:rsid w:val="00557A5F"/>
    <w:rsid w:val="00560EDA"/>
    <w:rsid w:val="00570B2E"/>
    <w:rsid w:val="00573BFB"/>
    <w:rsid w:val="00574B0A"/>
    <w:rsid w:val="00576FEB"/>
    <w:rsid w:val="0058262A"/>
    <w:rsid w:val="00591C90"/>
    <w:rsid w:val="00593F14"/>
    <w:rsid w:val="005A1284"/>
    <w:rsid w:val="005A3345"/>
    <w:rsid w:val="005A3E11"/>
    <w:rsid w:val="005B03FC"/>
    <w:rsid w:val="005B7B8E"/>
    <w:rsid w:val="005C6AFC"/>
    <w:rsid w:val="005C727F"/>
    <w:rsid w:val="005D1D1C"/>
    <w:rsid w:val="005D60EF"/>
    <w:rsid w:val="005D6988"/>
    <w:rsid w:val="005E0AA4"/>
    <w:rsid w:val="005E2FE3"/>
    <w:rsid w:val="005E57E5"/>
    <w:rsid w:val="005F0141"/>
    <w:rsid w:val="005F214B"/>
    <w:rsid w:val="005F6A4A"/>
    <w:rsid w:val="00604380"/>
    <w:rsid w:val="006179E4"/>
    <w:rsid w:val="00620E79"/>
    <w:rsid w:val="006254EA"/>
    <w:rsid w:val="006272CB"/>
    <w:rsid w:val="00631C56"/>
    <w:rsid w:val="006359D1"/>
    <w:rsid w:val="00642C28"/>
    <w:rsid w:val="00645D9E"/>
    <w:rsid w:val="006505B0"/>
    <w:rsid w:val="0065555E"/>
    <w:rsid w:val="00660398"/>
    <w:rsid w:val="00662D58"/>
    <w:rsid w:val="00670CEB"/>
    <w:rsid w:val="00671821"/>
    <w:rsid w:val="00680C8A"/>
    <w:rsid w:val="006832B4"/>
    <w:rsid w:val="00683BFA"/>
    <w:rsid w:val="00692AC1"/>
    <w:rsid w:val="006946C2"/>
    <w:rsid w:val="006A2D25"/>
    <w:rsid w:val="006A5AAC"/>
    <w:rsid w:val="006A7C08"/>
    <w:rsid w:val="006B7320"/>
    <w:rsid w:val="006C3CF8"/>
    <w:rsid w:val="006C5CF9"/>
    <w:rsid w:val="006C666E"/>
    <w:rsid w:val="006C7EAA"/>
    <w:rsid w:val="006D0C66"/>
    <w:rsid w:val="006D1B74"/>
    <w:rsid w:val="006E39A1"/>
    <w:rsid w:val="006E7F3F"/>
    <w:rsid w:val="006F36A5"/>
    <w:rsid w:val="006F4A81"/>
    <w:rsid w:val="006F5CAF"/>
    <w:rsid w:val="0070557E"/>
    <w:rsid w:val="00715E8B"/>
    <w:rsid w:val="00716971"/>
    <w:rsid w:val="00720815"/>
    <w:rsid w:val="00724BF3"/>
    <w:rsid w:val="00735F64"/>
    <w:rsid w:val="007404C8"/>
    <w:rsid w:val="007432C1"/>
    <w:rsid w:val="00743D23"/>
    <w:rsid w:val="00747F7E"/>
    <w:rsid w:val="00751461"/>
    <w:rsid w:val="007540BF"/>
    <w:rsid w:val="0076043D"/>
    <w:rsid w:val="00760BA4"/>
    <w:rsid w:val="0078042B"/>
    <w:rsid w:val="00783E33"/>
    <w:rsid w:val="007A6C74"/>
    <w:rsid w:val="007A7B7D"/>
    <w:rsid w:val="007B0EBB"/>
    <w:rsid w:val="007B2C24"/>
    <w:rsid w:val="007C104E"/>
    <w:rsid w:val="007C1599"/>
    <w:rsid w:val="007C34D0"/>
    <w:rsid w:val="007C46C7"/>
    <w:rsid w:val="007C791F"/>
    <w:rsid w:val="007D0613"/>
    <w:rsid w:val="007D31E0"/>
    <w:rsid w:val="007D51D1"/>
    <w:rsid w:val="007D74B3"/>
    <w:rsid w:val="007E06C2"/>
    <w:rsid w:val="007E0B5F"/>
    <w:rsid w:val="007E0C11"/>
    <w:rsid w:val="007E775C"/>
    <w:rsid w:val="007E7844"/>
    <w:rsid w:val="007F101B"/>
    <w:rsid w:val="007F1966"/>
    <w:rsid w:val="00801208"/>
    <w:rsid w:val="008033C3"/>
    <w:rsid w:val="008039F9"/>
    <w:rsid w:val="008146EB"/>
    <w:rsid w:val="00815BC9"/>
    <w:rsid w:val="008172AA"/>
    <w:rsid w:val="00820E85"/>
    <w:rsid w:val="008225A0"/>
    <w:rsid w:val="00824B7E"/>
    <w:rsid w:val="008258AD"/>
    <w:rsid w:val="00832808"/>
    <w:rsid w:val="008343BF"/>
    <w:rsid w:val="00834721"/>
    <w:rsid w:val="00840C20"/>
    <w:rsid w:val="008477A8"/>
    <w:rsid w:val="00850972"/>
    <w:rsid w:val="008515C6"/>
    <w:rsid w:val="008544F8"/>
    <w:rsid w:val="008569D7"/>
    <w:rsid w:val="00861608"/>
    <w:rsid w:val="008640E9"/>
    <w:rsid w:val="00867591"/>
    <w:rsid w:val="0087100A"/>
    <w:rsid w:val="00871B92"/>
    <w:rsid w:val="008758DC"/>
    <w:rsid w:val="00877719"/>
    <w:rsid w:val="00880D77"/>
    <w:rsid w:val="00886FC2"/>
    <w:rsid w:val="008870E5"/>
    <w:rsid w:val="0089058F"/>
    <w:rsid w:val="008916C9"/>
    <w:rsid w:val="00893D8A"/>
    <w:rsid w:val="00897100"/>
    <w:rsid w:val="008A0960"/>
    <w:rsid w:val="008A1330"/>
    <w:rsid w:val="008A55D0"/>
    <w:rsid w:val="008A738D"/>
    <w:rsid w:val="008B46B9"/>
    <w:rsid w:val="008C122C"/>
    <w:rsid w:val="008C737F"/>
    <w:rsid w:val="008D1377"/>
    <w:rsid w:val="008D43CB"/>
    <w:rsid w:val="008D5E5F"/>
    <w:rsid w:val="008E0403"/>
    <w:rsid w:val="008E7C08"/>
    <w:rsid w:val="008F0E93"/>
    <w:rsid w:val="00900FD6"/>
    <w:rsid w:val="00901663"/>
    <w:rsid w:val="0091178F"/>
    <w:rsid w:val="00912293"/>
    <w:rsid w:val="0091240A"/>
    <w:rsid w:val="00913746"/>
    <w:rsid w:val="00936627"/>
    <w:rsid w:val="009456A1"/>
    <w:rsid w:val="00946D84"/>
    <w:rsid w:val="009506D1"/>
    <w:rsid w:val="00960802"/>
    <w:rsid w:val="009614FE"/>
    <w:rsid w:val="00966DBA"/>
    <w:rsid w:val="00972B95"/>
    <w:rsid w:val="00985C71"/>
    <w:rsid w:val="00986BC8"/>
    <w:rsid w:val="00987EFE"/>
    <w:rsid w:val="0099447C"/>
    <w:rsid w:val="00994994"/>
    <w:rsid w:val="00994EDB"/>
    <w:rsid w:val="009965A2"/>
    <w:rsid w:val="009A4978"/>
    <w:rsid w:val="009B0A7E"/>
    <w:rsid w:val="009B1ECF"/>
    <w:rsid w:val="009B1FE8"/>
    <w:rsid w:val="009B2069"/>
    <w:rsid w:val="009B2CFE"/>
    <w:rsid w:val="009B77FF"/>
    <w:rsid w:val="009C299F"/>
    <w:rsid w:val="009C30D3"/>
    <w:rsid w:val="009C6881"/>
    <w:rsid w:val="009E1776"/>
    <w:rsid w:val="009E2D78"/>
    <w:rsid w:val="009F101A"/>
    <w:rsid w:val="009F7B1F"/>
    <w:rsid w:val="00A040BB"/>
    <w:rsid w:val="00A07214"/>
    <w:rsid w:val="00A10EF6"/>
    <w:rsid w:val="00A21855"/>
    <w:rsid w:val="00A26F7B"/>
    <w:rsid w:val="00A44F2F"/>
    <w:rsid w:val="00A50E61"/>
    <w:rsid w:val="00A51CF3"/>
    <w:rsid w:val="00A53E6A"/>
    <w:rsid w:val="00A5751B"/>
    <w:rsid w:val="00A6138B"/>
    <w:rsid w:val="00A62E47"/>
    <w:rsid w:val="00A634B7"/>
    <w:rsid w:val="00A65B58"/>
    <w:rsid w:val="00A7359C"/>
    <w:rsid w:val="00A8204F"/>
    <w:rsid w:val="00A91190"/>
    <w:rsid w:val="00A92BA9"/>
    <w:rsid w:val="00A937C8"/>
    <w:rsid w:val="00AA0ED8"/>
    <w:rsid w:val="00AA56E9"/>
    <w:rsid w:val="00AA71B7"/>
    <w:rsid w:val="00AB3D01"/>
    <w:rsid w:val="00AB4056"/>
    <w:rsid w:val="00AB60E5"/>
    <w:rsid w:val="00AB72FA"/>
    <w:rsid w:val="00AB7D7B"/>
    <w:rsid w:val="00AC4FDE"/>
    <w:rsid w:val="00AC7D6E"/>
    <w:rsid w:val="00AD1975"/>
    <w:rsid w:val="00AD69AF"/>
    <w:rsid w:val="00AE1C9A"/>
    <w:rsid w:val="00AE33EB"/>
    <w:rsid w:val="00AE7ECF"/>
    <w:rsid w:val="00AF157D"/>
    <w:rsid w:val="00AF33F6"/>
    <w:rsid w:val="00AF3459"/>
    <w:rsid w:val="00AF3787"/>
    <w:rsid w:val="00AF44BE"/>
    <w:rsid w:val="00AF52AC"/>
    <w:rsid w:val="00AF62B7"/>
    <w:rsid w:val="00AF664C"/>
    <w:rsid w:val="00AF7F8E"/>
    <w:rsid w:val="00B115A7"/>
    <w:rsid w:val="00B11E73"/>
    <w:rsid w:val="00B11F19"/>
    <w:rsid w:val="00B13965"/>
    <w:rsid w:val="00B171E7"/>
    <w:rsid w:val="00B22B9A"/>
    <w:rsid w:val="00B22CD0"/>
    <w:rsid w:val="00B35C2D"/>
    <w:rsid w:val="00B40089"/>
    <w:rsid w:val="00B438DB"/>
    <w:rsid w:val="00B4613D"/>
    <w:rsid w:val="00B565A9"/>
    <w:rsid w:val="00B644B5"/>
    <w:rsid w:val="00B71D41"/>
    <w:rsid w:val="00B73F6B"/>
    <w:rsid w:val="00B779E1"/>
    <w:rsid w:val="00B81E55"/>
    <w:rsid w:val="00B823F6"/>
    <w:rsid w:val="00B870BA"/>
    <w:rsid w:val="00B92274"/>
    <w:rsid w:val="00B9402A"/>
    <w:rsid w:val="00B96BF9"/>
    <w:rsid w:val="00BA0129"/>
    <w:rsid w:val="00BA0803"/>
    <w:rsid w:val="00BA118B"/>
    <w:rsid w:val="00BB6346"/>
    <w:rsid w:val="00BB7A29"/>
    <w:rsid w:val="00BC319E"/>
    <w:rsid w:val="00BC3261"/>
    <w:rsid w:val="00BD4A39"/>
    <w:rsid w:val="00BD4AFA"/>
    <w:rsid w:val="00BD5290"/>
    <w:rsid w:val="00BD7D3F"/>
    <w:rsid w:val="00BF083A"/>
    <w:rsid w:val="00BF0997"/>
    <w:rsid w:val="00BF3E6F"/>
    <w:rsid w:val="00C06FCE"/>
    <w:rsid w:val="00C15A7E"/>
    <w:rsid w:val="00C15BE5"/>
    <w:rsid w:val="00C16404"/>
    <w:rsid w:val="00C234F9"/>
    <w:rsid w:val="00C269CF"/>
    <w:rsid w:val="00C26C96"/>
    <w:rsid w:val="00C3668B"/>
    <w:rsid w:val="00C3755C"/>
    <w:rsid w:val="00C41961"/>
    <w:rsid w:val="00C44489"/>
    <w:rsid w:val="00C45335"/>
    <w:rsid w:val="00C4669A"/>
    <w:rsid w:val="00C46F39"/>
    <w:rsid w:val="00C503A3"/>
    <w:rsid w:val="00C56FE3"/>
    <w:rsid w:val="00C57938"/>
    <w:rsid w:val="00C638AE"/>
    <w:rsid w:val="00C67770"/>
    <w:rsid w:val="00C72EEB"/>
    <w:rsid w:val="00C769DC"/>
    <w:rsid w:val="00C80A38"/>
    <w:rsid w:val="00C82C42"/>
    <w:rsid w:val="00C8307B"/>
    <w:rsid w:val="00C87D17"/>
    <w:rsid w:val="00C90D74"/>
    <w:rsid w:val="00C91605"/>
    <w:rsid w:val="00C94403"/>
    <w:rsid w:val="00C955BF"/>
    <w:rsid w:val="00CA5D99"/>
    <w:rsid w:val="00CB0723"/>
    <w:rsid w:val="00CB1A3D"/>
    <w:rsid w:val="00CB3C8F"/>
    <w:rsid w:val="00CB6B0B"/>
    <w:rsid w:val="00CD07D5"/>
    <w:rsid w:val="00CD4AB7"/>
    <w:rsid w:val="00CD6464"/>
    <w:rsid w:val="00CE0281"/>
    <w:rsid w:val="00CE46B9"/>
    <w:rsid w:val="00CE54F7"/>
    <w:rsid w:val="00CE65B9"/>
    <w:rsid w:val="00CE7C23"/>
    <w:rsid w:val="00CF1E85"/>
    <w:rsid w:val="00CF2AE2"/>
    <w:rsid w:val="00D024F7"/>
    <w:rsid w:val="00D0480A"/>
    <w:rsid w:val="00D17BE3"/>
    <w:rsid w:val="00D20CC4"/>
    <w:rsid w:val="00D21870"/>
    <w:rsid w:val="00D220E2"/>
    <w:rsid w:val="00D2604F"/>
    <w:rsid w:val="00D3016D"/>
    <w:rsid w:val="00D30206"/>
    <w:rsid w:val="00D54BF2"/>
    <w:rsid w:val="00D618AF"/>
    <w:rsid w:val="00D6397E"/>
    <w:rsid w:val="00D63CF1"/>
    <w:rsid w:val="00D70BB7"/>
    <w:rsid w:val="00D7131E"/>
    <w:rsid w:val="00D74593"/>
    <w:rsid w:val="00D74835"/>
    <w:rsid w:val="00D772C2"/>
    <w:rsid w:val="00D77332"/>
    <w:rsid w:val="00D8262D"/>
    <w:rsid w:val="00D835A8"/>
    <w:rsid w:val="00D84480"/>
    <w:rsid w:val="00D848FF"/>
    <w:rsid w:val="00D90F42"/>
    <w:rsid w:val="00D93618"/>
    <w:rsid w:val="00D97237"/>
    <w:rsid w:val="00D97ACA"/>
    <w:rsid w:val="00DA0711"/>
    <w:rsid w:val="00DA10DA"/>
    <w:rsid w:val="00DA1A47"/>
    <w:rsid w:val="00DC66C2"/>
    <w:rsid w:val="00DD00C8"/>
    <w:rsid w:val="00DD18EB"/>
    <w:rsid w:val="00DE6758"/>
    <w:rsid w:val="00DF0FE2"/>
    <w:rsid w:val="00DF53D7"/>
    <w:rsid w:val="00DF6671"/>
    <w:rsid w:val="00DF6EBE"/>
    <w:rsid w:val="00DF72F2"/>
    <w:rsid w:val="00E00034"/>
    <w:rsid w:val="00E03C94"/>
    <w:rsid w:val="00E05C2A"/>
    <w:rsid w:val="00E14030"/>
    <w:rsid w:val="00E14350"/>
    <w:rsid w:val="00E350CB"/>
    <w:rsid w:val="00E3635D"/>
    <w:rsid w:val="00E439B2"/>
    <w:rsid w:val="00E45CB7"/>
    <w:rsid w:val="00E46BB0"/>
    <w:rsid w:val="00E5139B"/>
    <w:rsid w:val="00E52AD4"/>
    <w:rsid w:val="00E53082"/>
    <w:rsid w:val="00E556C5"/>
    <w:rsid w:val="00E80F7D"/>
    <w:rsid w:val="00E838DC"/>
    <w:rsid w:val="00E83E4E"/>
    <w:rsid w:val="00E8628C"/>
    <w:rsid w:val="00E875CB"/>
    <w:rsid w:val="00EA315A"/>
    <w:rsid w:val="00EA3C98"/>
    <w:rsid w:val="00EA5624"/>
    <w:rsid w:val="00EA617F"/>
    <w:rsid w:val="00EA66F1"/>
    <w:rsid w:val="00EB102B"/>
    <w:rsid w:val="00EB271A"/>
    <w:rsid w:val="00EB7DD1"/>
    <w:rsid w:val="00EB7E16"/>
    <w:rsid w:val="00EC2279"/>
    <w:rsid w:val="00EC4DF7"/>
    <w:rsid w:val="00EC7954"/>
    <w:rsid w:val="00EC7EBC"/>
    <w:rsid w:val="00ED7890"/>
    <w:rsid w:val="00EE2251"/>
    <w:rsid w:val="00EF1C2C"/>
    <w:rsid w:val="00EF3BB4"/>
    <w:rsid w:val="00EF46AC"/>
    <w:rsid w:val="00F02168"/>
    <w:rsid w:val="00F071C6"/>
    <w:rsid w:val="00F15EDF"/>
    <w:rsid w:val="00F31967"/>
    <w:rsid w:val="00F31C51"/>
    <w:rsid w:val="00F33346"/>
    <w:rsid w:val="00F46109"/>
    <w:rsid w:val="00F56D72"/>
    <w:rsid w:val="00F72710"/>
    <w:rsid w:val="00F74981"/>
    <w:rsid w:val="00F83339"/>
    <w:rsid w:val="00F83C19"/>
    <w:rsid w:val="00F90CE8"/>
    <w:rsid w:val="00F91559"/>
    <w:rsid w:val="00F94DDE"/>
    <w:rsid w:val="00F95106"/>
    <w:rsid w:val="00F954F6"/>
    <w:rsid w:val="00FA11B7"/>
    <w:rsid w:val="00FA37BB"/>
    <w:rsid w:val="00FA3898"/>
    <w:rsid w:val="00FA753A"/>
    <w:rsid w:val="00FB128C"/>
    <w:rsid w:val="00FB20FA"/>
    <w:rsid w:val="00FB32EE"/>
    <w:rsid w:val="00FB74DD"/>
    <w:rsid w:val="00FB778D"/>
    <w:rsid w:val="00FC0C01"/>
    <w:rsid w:val="00FC6019"/>
    <w:rsid w:val="00FD396B"/>
    <w:rsid w:val="00FD66D7"/>
    <w:rsid w:val="00FE37F0"/>
    <w:rsid w:val="00FE4304"/>
    <w:rsid w:val="00FE51F5"/>
    <w:rsid w:val="00FF219E"/>
    <w:rsid w:val="00FF59A2"/>
    <w:rsid w:val="00FF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A22EB3"/>
  <w15:docId w15:val="{67C56A99-DC52-0848-84AA-D92105F8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1CF3"/>
    <w:rPr>
      <w:rFonts w:ascii="Arial" w:hAnsi="Arial"/>
    </w:rPr>
  </w:style>
  <w:style w:type="paragraph" w:styleId="Titre1">
    <w:name w:val="heading 1"/>
    <w:basedOn w:val="Normal"/>
    <w:next w:val="Normal"/>
    <w:qFormat/>
    <w:rsid w:val="00AA0ED8"/>
    <w:pPr>
      <w:keepNext/>
      <w:spacing w:before="120"/>
      <w:jc w:val="both"/>
      <w:outlineLvl w:val="0"/>
    </w:pPr>
    <w:rPr>
      <w:rFonts w:cs="Arial"/>
      <w:b/>
      <w:bCs/>
      <w:u w:val="single"/>
    </w:rPr>
  </w:style>
  <w:style w:type="paragraph" w:styleId="Titre2">
    <w:name w:val="heading 2"/>
    <w:basedOn w:val="Normal"/>
    <w:next w:val="Normal"/>
    <w:qFormat/>
    <w:rsid w:val="00D2604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D2604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A51CF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51CF3"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sid w:val="00A51CF3"/>
    <w:rPr>
      <w:color w:val="0000FF"/>
      <w:u w:val="single"/>
    </w:rPr>
  </w:style>
  <w:style w:type="paragraph" w:styleId="Corpsdetexte">
    <w:name w:val="Body Text"/>
    <w:basedOn w:val="Normal"/>
    <w:rsid w:val="00AA0ED8"/>
    <w:pPr>
      <w:spacing w:before="120"/>
      <w:jc w:val="both"/>
    </w:pPr>
    <w:rPr>
      <w:rFonts w:cs="Arial"/>
    </w:rPr>
  </w:style>
  <w:style w:type="table" w:styleId="Grilledutableau">
    <w:name w:val="Table Grid"/>
    <w:basedOn w:val="TableauNormal"/>
    <w:uiPriority w:val="59"/>
    <w:rsid w:val="00B461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B73F6B"/>
    <w:rPr>
      <w:rFonts w:ascii="Tahoma" w:hAnsi="Tahoma" w:cs="Tahoma"/>
      <w:sz w:val="16"/>
      <w:szCs w:val="16"/>
    </w:rPr>
  </w:style>
  <w:style w:type="character" w:customStyle="1" w:styleId="adm07">
    <w:name w:val="adm07"/>
    <w:semiHidden/>
    <w:rsid w:val="00295770"/>
    <w:rPr>
      <w:rFonts w:ascii="Arial" w:hAnsi="Arial" w:cs="Arial"/>
      <w:color w:val="auto"/>
      <w:sz w:val="20"/>
      <w:szCs w:val="20"/>
    </w:rPr>
  </w:style>
  <w:style w:type="paragraph" w:styleId="Explorateurdedocuments">
    <w:name w:val="Document Map"/>
    <w:basedOn w:val="Normal"/>
    <w:semiHidden/>
    <w:rsid w:val="00C41961"/>
    <w:pPr>
      <w:shd w:val="clear" w:color="auto" w:fill="000080"/>
    </w:pPr>
    <w:rPr>
      <w:rFonts w:ascii="Tahoma" w:hAnsi="Tahoma" w:cs="Tahoma"/>
    </w:rPr>
  </w:style>
  <w:style w:type="paragraph" w:styleId="Paragraphedeliste">
    <w:name w:val="List Paragraph"/>
    <w:basedOn w:val="Normal"/>
    <w:uiPriority w:val="34"/>
    <w:qFormat/>
    <w:rsid w:val="00C06F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877719"/>
    <w:rPr>
      <w:rFonts w:ascii="Consolas" w:eastAsia="Calibri" w:hAnsi="Consolas"/>
      <w:sz w:val="21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877719"/>
    <w:rPr>
      <w:rFonts w:ascii="Consolas" w:eastAsia="Calibri" w:hAnsi="Consolas" w:cs="Times New Roman"/>
      <w:sz w:val="21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310AAF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  <w:style w:type="character" w:customStyle="1" w:styleId="Mentionnonrsolue1">
    <w:name w:val="Mention non résolue1"/>
    <w:uiPriority w:val="99"/>
    <w:semiHidden/>
    <w:unhideWhenUsed/>
    <w:rsid w:val="00515784"/>
    <w:rPr>
      <w:color w:val="808080"/>
      <w:shd w:val="clear" w:color="auto" w:fill="E6E6E6"/>
    </w:rPr>
  </w:style>
  <w:style w:type="character" w:styleId="Marquedecommentaire">
    <w:name w:val="annotation reference"/>
    <w:rsid w:val="00CE54F7"/>
    <w:rPr>
      <w:sz w:val="16"/>
      <w:szCs w:val="16"/>
    </w:rPr>
  </w:style>
  <w:style w:type="paragraph" w:styleId="Commentaire">
    <w:name w:val="annotation text"/>
    <w:basedOn w:val="Normal"/>
    <w:link w:val="CommentaireCar"/>
    <w:rsid w:val="00CE54F7"/>
  </w:style>
  <w:style w:type="character" w:customStyle="1" w:styleId="CommentaireCar">
    <w:name w:val="Commentaire Car"/>
    <w:link w:val="Commentaire"/>
    <w:rsid w:val="00CE54F7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rsid w:val="00CE54F7"/>
    <w:rPr>
      <w:b/>
      <w:bCs/>
    </w:rPr>
  </w:style>
  <w:style w:type="character" w:customStyle="1" w:styleId="ObjetducommentaireCar">
    <w:name w:val="Objet du commentaire Car"/>
    <w:link w:val="Objetducommentaire"/>
    <w:rsid w:val="00CE54F7"/>
    <w:rPr>
      <w:rFonts w:ascii="Arial" w:hAnsi="Arial"/>
      <w:b/>
      <w:bCs/>
    </w:rPr>
  </w:style>
  <w:style w:type="character" w:styleId="Lienhypertextesuivivisit">
    <w:name w:val="FollowedHyperlink"/>
    <w:basedOn w:val="Policepardfaut"/>
    <w:rsid w:val="00BF083A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AF157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5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9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9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6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4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9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2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2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6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0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9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8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0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8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8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5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4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5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1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07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59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93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5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8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15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4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STADE%20RENNAIS%20FC\Note%20Interne%20Avec%20Entet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2AC04-923B-477E-8A11-ADC58890C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Interne Avec Entete</Template>
  <TotalTime>0</TotalTime>
  <Pages>3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1813</CharactersWithSpaces>
  <SharedDoc>false</SharedDoc>
  <HLinks>
    <vt:vector size="6" baseType="variant">
      <vt:variant>
        <vt:i4>852091</vt:i4>
      </vt:variant>
      <vt:variant>
        <vt:i4>3</vt:i4>
      </vt:variant>
      <vt:variant>
        <vt:i4>0</vt:i4>
      </vt:variant>
      <vt:variant>
        <vt:i4>5</vt:i4>
      </vt:variant>
      <vt:variant>
        <vt:lpwstr>mailto:jeanfrancois.creachcadec@staderennais.fr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</dc:creator>
  <cp:keywords/>
  <cp:lastModifiedBy>Manuel Rodriguez</cp:lastModifiedBy>
  <cp:revision>7</cp:revision>
  <cp:lastPrinted>2013-01-30T08:30:00Z</cp:lastPrinted>
  <dcterms:created xsi:type="dcterms:W3CDTF">2023-04-20T07:55:00Z</dcterms:created>
  <dcterms:modified xsi:type="dcterms:W3CDTF">2025-01-02T11:20:00Z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1947199299</vt:i4>
  </property>
</Properties>
</file>